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8B" w:rsidRPr="00072E91" w:rsidRDefault="00ED788B" w:rsidP="00FF0012">
      <w:pPr>
        <w:pStyle w:val="a"/>
        <w:spacing w:after="0" w:line="240" w:lineRule="auto"/>
        <w:ind w:right="-6"/>
        <w:jc w:val="center"/>
        <w:rPr>
          <w:noProof/>
          <w:sz w:val="24"/>
          <w:szCs w:val="24"/>
        </w:rPr>
      </w:pPr>
      <w:r w:rsidRPr="001A6C3D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1pt">
            <v:imagedata r:id="rId5" o:title=""/>
          </v:shape>
        </w:pict>
      </w:r>
    </w:p>
    <w:p w:rsidR="00ED788B" w:rsidRPr="001037C9" w:rsidRDefault="00ED788B" w:rsidP="006A459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ED788B" w:rsidRPr="001037C9" w:rsidRDefault="00ED788B" w:rsidP="006A459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ED788B" w:rsidRPr="001037C9" w:rsidRDefault="00ED788B" w:rsidP="006A459C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ED788B" w:rsidRPr="001037C9" w:rsidRDefault="00ED788B" w:rsidP="006A459C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ED788B" w:rsidRPr="001037C9" w:rsidRDefault="00ED788B" w:rsidP="006A459C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ED788B" w:rsidRPr="001037C9" w:rsidRDefault="00ED788B" w:rsidP="006A459C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ED788B" w:rsidRPr="001037C9" w:rsidRDefault="00ED788B" w:rsidP="006A459C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9. Для приема в МАДОУ «ЦРР – детский сад №13»  родители (законные представители) предъявляют следующие документы: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6" w:tooltip="Федеральный закон от 25.07.2002 N 115-ФЗ (ред. от 31.07.2020) &quot;О правовом положении иностранных граждан в Российской Федерации&quot;{КонсультантПлюс}" w:history="1">
        <w:r w:rsidRPr="001037C9">
          <w:rPr>
            <w:rFonts w:ascii="Times New Roman" w:hAnsi="Times New Roman" w:cs="Times New Roman"/>
            <w:sz w:val="24"/>
            <w:szCs w:val="24"/>
          </w:rPr>
          <w:t>статьей 10</w:t>
        </w:r>
      </w:hyperlink>
      <w:r w:rsidRPr="001037C9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-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- документ, подтверждающий установление опеки (при необходимости);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7C9">
        <w:rPr>
          <w:rFonts w:ascii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spacing w:val="2"/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 w:rsidRPr="001037C9">
        <w:rPr>
          <w:rFonts w:ascii="Times New Roman" w:hAnsi="Times New Roman" w:cs="Times New Roman"/>
          <w:spacing w:val="2"/>
          <w:sz w:val="24"/>
          <w:szCs w:val="24"/>
        </w:rPr>
        <w:t>документы, удостоверяющие право на предоставление места в образовательной организации на внеочередном и первоочередном порядке (если такое имеется).</w:t>
      </w:r>
      <w:r w:rsidRPr="001037C9">
        <w:rPr>
          <w:rFonts w:ascii="Times New Roman" w:hAnsi="Times New Roman" w:cs="Times New Roman"/>
          <w:sz w:val="24"/>
          <w:szCs w:val="24"/>
        </w:rPr>
        <w:t xml:space="preserve"> Перечень льготных категорий граждан, имеющих законодательное право на внеочередное (первоочередное) предоставление мест в образовательные организации предусмотрен</w:t>
      </w:r>
      <w:r w:rsidRPr="001037C9">
        <w:rPr>
          <w:rFonts w:ascii="Times New Roman" w:hAnsi="Times New Roman" w:cs="Times New Roman"/>
          <w:spacing w:val="2"/>
          <w:sz w:val="24"/>
          <w:szCs w:val="24"/>
        </w:rPr>
        <w:t xml:space="preserve"> приложением 2.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-родители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- медицинское заключение.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Копии предъявляемых документов хранятся в образовательной организации.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12. Заявление о приеме в МАДОУ «ЦРР – детский сад №13» и копии документов регистрируются уполномоченным должностным лицом, ответственным за прием документов, в журнале приема заявлений о приеме в образовательную организацию (приложение № 3). После регистрации родителю (законному представителю) ребенка выдается документ-расписка (приложение № 4),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13. Ребенок, родители (законные представители) которого не представили необходимые для приема документы, остается на учете и направляется в образовательную организацию после подтверждения родителем (законным представителем) нуждаемости в предоставлении места.</w:t>
      </w:r>
    </w:p>
    <w:p w:rsidR="00ED788B" w:rsidRPr="001037C9" w:rsidRDefault="00ED788B" w:rsidP="00FF001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 xml:space="preserve">14. После приема документов, указанных в </w:t>
      </w:r>
      <w:hyperlink w:anchor="Par86" w:tooltip="9. Направление и прием в образовательную организацию осуществляются по личному заявлению родителя (законного представителя) ребенка." w:history="1">
        <w:r w:rsidRPr="001037C9">
          <w:rPr>
            <w:rFonts w:ascii="Times New Roman" w:hAnsi="Times New Roman" w:cs="Times New Roman"/>
            <w:sz w:val="24"/>
            <w:szCs w:val="24"/>
          </w:rPr>
          <w:t>пункте 9</w:t>
        </w:r>
      </w:hyperlink>
      <w:r w:rsidRPr="001037C9">
        <w:rPr>
          <w:rFonts w:ascii="Times New Roman" w:hAnsi="Times New Roman" w:cs="Times New Roman"/>
          <w:sz w:val="24"/>
          <w:szCs w:val="24"/>
        </w:rPr>
        <w:t xml:space="preserve"> настоящих Правил, МАДОУ «ЦРР – детский сад №13»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 (приложение № 5).</w:t>
      </w:r>
    </w:p>
    <w:p w:rsidR="00ED788B" w:rsidRPr="001037C9" w:rsidRDefault="00ED788B" w:rsidP="00FF001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15. Руководитель МАДОУ «ЦРР – детский сад №13» 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ED788B" w:rsidRPr="001037C9" w:rsidRDefault="00ED788B" w:rsidP="00FF001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37C9">
        <w:rPr>
          <w:rFonts w:ascii="Times New Roman" w:hAnsi="Times New Roman" w:cs="Times New Roman"/>
          <w:sz w:val="24"/>
          <w:szCs w:val="24"/>
        </w:rPr>
        <w:t>16. На каждого ребенка, зачисленного в МАДОУ «ЦРР – детский сад №13», оформляется личное дело, в котором хранятся все представленные родителями (законными представителями) ребенка документы.</w:t>
      </w:r>
    </w:p>
    <w:p w:rsidR="00ED788B" w:rsidRDefault="00ED788B" w:rsidP="00164D99">
      <w:pPr>
        <w:jc w:val="both"/>
        <w:rPr>
          <w:rFonts w:ascii="Arial" w:hAnsi="Arial" w:cs="Arial"/>
          <w:sz w:val="20"/>
          <w:szCs w:val="20"/>
        </w:rPr>
      </w:pPr>
    </w:p>
    <w:p w:rsidR="00ED788B" w:rsidRDefault="00ED788B" w:rsidP="00164D99">
      <w:pPr>
        <w:jc w:val="both"/>
        <w:rPr>
          <w:rFonts w:ascii="Arial" w:hAnsi="Arial" w:cs="Arial"/>
          <w:sz w:val="20"/>
          <w:szCs w:val="20"/>
        </w:rPr>
      </w:pPr>
    </w:p>
    <w:p w:rsidR="00ED788B" w:rsidRDefault="00ED788B" w:rsidP="00164D99">
      <w:pPr>
        <w:jc w:val="both"/>
        <w:rPr>
          <w:rFonts w:ascii="Arial" w:hAnsi="Arial" w:cs="Arial"/>
          <w:sz w:val="20"/>
          <w:szCs w:val="20"/>
        </w:rPr>
      </w:pPr>
    </w:p>
    <w:p w:rsidR="00ED788B" w:rsidRDefault="00ED788B" w:rsidP="00164D99">
      <w:pPr>
        <w:jc w:val="both"/>
        <w:rPr>
          <w:rFonts w:ascii="Arial" w:hAnsi="Arial" w:cs="Arial"/>
          <w:sz w:val="20"/>
          <w:szCs w:val="20"/>
        </w:rPr>
      </w:pPr>
    </w:p>
    <w:p w:rsidR="00ED788B" w:rsidRDefault="00ED788B" w:rsidP="00164D99">
      <w:pPr>
        <w:jc w:val="both"/>
        <w:rPr>
          <w:rFonts w:ascii="Arial" w:hAnsi="Arial" w:cs="Arial"/>
          <w:sz w:val="20"/>
          <w:szCs w:val="20"/>
        </w:rPr>
      </w:pPr>
    </w:p>
    <w:p w:rsidR="00ED788B" w:rsidRDefault="00ED788B" w:rsidP="00164D99">
      <w:pPr>
        <w:jc w:val="both"/>
        <w:rPr>
          <w:rFonts w:ascii="Arial" w:hAnsi="Arial" w:cs="Arial"/>
          <w:sz w:val="20"/>
          <w:szCs w:val="20"/>
        </w:rPr>
      </w:pPr>
    </w:p>
    <w:p w:rsidR="00ED788B" w:rsidRPr="00C23119" w:rsidRDefault="00ED788B" w:rsidP="00164D99">
      <w:pPr>
        <w:jc w:val="both"/>
      </w:pPr>
    </w:p>
    <w:p w:rsidR="00ED788B" w:rsidRPr="00C23119" w:rsidRDefault="00ED788B" w:rsidP="00FF0012">
      <w:pPr>
        <w:ind w:firstLine="720"/>
        <w:jc w:val="both"/>
      </w:pPr>
    </w:p>
    <w:p w:rsidR="00ED788B" w:rsidRDefault="00ED788B" w:rsidP="00EB15F0">
      <w:pPr>
        <w:tabs>
          <w:tab w:val="left" w:pos="8615"/>
        </w:tabs>
        <w:ind w:firstLine="720"/>
        <w:jc w:val="both"/>
      </w:pPr>
      <w:r>
        <w:tab/>
      </w:r>
    </w:p>
    <w:p w:rsidR="00ED788B" w:rsidRPr="00894B89" w:rsidRDefault="00ED788B" w:rsidP="00894B89">
      <w:pPr>
        <w:tabs>
          <w:tab w:val="left" w:pos="8615"/>
        </w:tabs>
        <w:ind w:firstLine="720"/>
        <w:jc w:val="both"/>
        <w:rPr>
          <w:rFonts w:ascii="Times New Roman" w:hAnsi="Times New Roman" w:cs="Times New Roman"/>
          <w:b/>
          <w:bCs/>
        </w:rPr>
      </w:pPr>
      <w:r>
        <w:br w:type="page"/>
        <w:t xml:space="preserve">                                                                                                                                           </w:t>
      </w:r>
      <w:r w:rsidRPr="00894B89">
        <w:rPr>
          <w:rFonts w:ascii="Times New Roman" w:hAnsi="Times New Roman" w:cs="Times New Roman"/>
          <w:b/>
          <w:bCs/>
        </w:rPr>
        <w:t>Приложение №1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___________________________                                   </w:t>
      </w:r>
      <w:r>
        <w:rPr>
          <w:rFonts w:ascii="Times New Roman" w:hAnsi="Times New Roman" w:cs="Times New Roman"/>
        </w:rPr>
        <w:t xml:space="preserve">                                      Заведующему </w:t>
      </w:r>
      <w:r w:rsidRPr="00164D99">
        <w:rPr>
          <w:rFonts w:ascii="Times New Roman" w:hAnsi="Times New Roman" w:cs="Times New Roman"/>
        </w:rPr>
        <w:t>МА</w:t>
      </w:r>
      <w:r>
        <w:rPr>
          <w:rFonts w:ascii="Times New Roman" w:hAnsi="Times New Roman" w:cs="Times New Roman"/>
        </w:rPr>
        <w:t xml:space="preserve">ДОУ 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164D99">
        <w:rPr>
          <w:rFonts w:ascii="Times New Roman" w:hAnsi="Times New Roman" w:cs="Times New Roman"/>
        </w:rPr>
        <w:t xml:space="preserve"> </w:t>
      </w:r>
      <w:r w:rsidRPr="00164D99">
        <w:rPr>
          <w:rFonts w:ascii="Times New Roman" w:hAnsi="Times New Roman" w:cs="Times New Roman"/>
          <w:sz w:val="16"/>
          <w:szCs w:val="16"/>
        </w:rPr>
        <w:t>номер и дата регистрации заявления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</w:rPr>
        <w:t>«ЦРР – детский сад №13»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Никифоровой Людмиле Павловне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164D99">
        <w:rPr>
          <w:rFonts w:ascii="Times New Roman" w:hAnsi="Times New Roman" w:cs="Times New Roman"/>
        </w:rPr>
        <w:t xml:space="preserve"> От ___________________________________________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</w:t>
      </w:r>
      <w:r w:rsidRPr="00164D99">
        <w:rPr>
          <w:rFonts w:ascii="Times New Roman" w:hAnsi="Times New Roman" w:cs="Times New Roman"/>
          <w:sz w:val="16"/>
          <w:szCs w:val="16"/>
        </w:rPr>
        <w:t xml:space="preserve">ФИО  родителя(законного представителя)   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164D99">
        <w:rPr>
          <w:rFonts w:ascii="Times New Roman" w:hAnsi="Times New Roman" w:cs="Times New Roman"/>
        </w:rPr>
        <w:t>_____________________________________________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164D99">
        <w:rPr>
          <w:rFonts w:ascii="Times New Roman" w:hAnsi="Times New Roman" w:cs="Times New Roman"/>
        </w:rPr>
        <w:t>Паспорт, серия____________№__________________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164D99">
        <w:rPr>
          <w:rFonts w:ascii="Times New Roman" w:hAnsi="Times New Roman" w:cs="Times New Roman"/>
        </w:rPr>
        <w:t xml:space="preserve">   выдан_______________________________________</w:t>
      </w:r>
      <w:r>
        <w:rPr>
          <w:rFonts w:ascii="Times New Roman" w:hAnsi="Times New Roman" w:cs="Times New Roman"/>
        </w:rPr>
        <w:t>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  <w:b/>
          <w:bCs/>
          <w:caps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  <w:b/>
          <w:bCs/>
          <w:caps/>
        </w:rPr>
      </w:pPr>
    </w:p>
    <w:p w:rsidR="00ED788B" w:rsidRPr="0014446D" w:rsidRDefault="00ED788B" w:rsidP="00164D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4446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Заявление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Прошу принять моего(ю) сына, дочь_________________________________</w:t>
      </w:r>
      <w:r>
        <w:rPr>
          <w:rFonts w:ascii="Times New Roman" w:hAnsi="Times New Roman" w:cs="Times New Roman"/>
        </w:rPr>
        <w:t>____________________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164D9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  <w:r w:rsidRPr="00164D99">
        <w:rPr>
          <w:rFonts w:ascii="Times New Roman" w:hAnsi="Times New Roman" w:cs="Times New Roman"/>
          <w:sz w:val="16"/>
          <w:szCs w:val="16"/>
        </w:rPr>
        <w:t xml:space="preserve"> (Ф.И.О.ребенка)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дата рождения ребенка </w:t>
      </w:r>
      <w:r>
        <w:rPr>
          <w:rFonts w:ascii="Times New Roman" w:hAnsi="Times New Roman" w:cs="Times New Roman"/>
        </w:rPr>
        <w:t xml:space="preserve">    </w:t>
      </w:r>
      <w:r w:rsidRPr="00164D99">
        <w:rPr>
          <w:rFonts w:ascii="Times New Roman" w:hAnsi="Times New Roman" w:cs="Times New Roman"/>
        </w:rPr>
        <w:t>_____________________________________________</w:t>
      </w:r>
      <w:r>
        <w:rPr>
          <w:rFonts w:ascii="Times New Roman" w:hAnsi="Times New Roman" w:cs="Times New Roman"/>
        </w:rPr>
        <w:t>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свидетельство о рождении ребенка: серия_________</w:t>
      </w:r>
      <w:r>
        <w:rPr>
          <w:rFonts w:ascii="Times New Roman" w:hAnsi="Times New Roman" w:cs="Times New Roman"/>
        </w:rPr>
        <w:t xml:space="preserve"> номер _______________дата выдачи________</w:t>
      </w:r>
    </w:p>
    <w:p w:rsidR="00ED788B" w:rsidRPr="00164D99" w:rsidRDefault="00ED788B" w:rsidP="00474228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адрес места жительства ребенка(места пребывания, места фактического проживания) </w:t>
      </w:r>
      <w:r>
        <w:rPr>
          <w:rFonts w:ascii="Times New Roman" w:hAnsi="Times New Roman" w:cs="Times New Roman"/>
        </w:rPr>
        <w:t xml:space="preserve"> </w:t>
      </w:r>
      <w:r w:rsidRPr="00164D99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___________________</w:t>
      </w:r>
      <w:r w:rsidRPr="00164D99">
        <w:rPr>
          <w:rFonts w:ascii="Times New Roman" w:hAnsi="Times New Roman" w:cs="Times New Roman"/>
        </w:rPr>
        <w:br/>
        <w:t xml:space="preserve">в группу общеразвивающей/комбинированной/компенсирующей/оздоровительной направленности </w:t>
      </w:r>
      <w:r w:rsidRPr="00164D99">
        <w:rPr>
          <w:rFonts w:ascii="Times New Roman" w:hAnsi="Times New Roman" w:cs="Times New Roman"/>
          <w:i/>
          <w:iCs/>
        </w:rPr>
        <w:t>(нужное подчеркнуть)</w:t>
      </w:r>
      <w:r w:rsidRPr="00164D99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 «Центр развития ребенка – детский сад №13».</w:t>
      </w:r>
    </w:p>
    <w:p w:rsidR="00ED788B" w:rsidRPr="00164D99" w:rsidRDefault="00ED788B" w:rsidP="00474228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Ребенок:</w:t>
      </w:r>
    </w:p>
    <w:p w:rsidR="00ED788B" w:rsidRPr="00164D99" w:rsidRDefault="00ED788B" w:rsidP="00474228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нуждается /не нуждается </w:t>
      </w:r>
      <w:r w:rsidRPr="00164D99">
        <w:rPr>
          <w:rFonts w:ascii="Times New Roman" w:hAnsi="Times New Roman" w:cs="Times New Roman"/>
          <w:i/>
          <w:iCs/>
        </w:rPr>
        <w:t>(нужное подчеркнуть)</w:t>
      </w:r>
      <w:r w:rsidRPr="00164D99">
        <w:rPr>
          <w:rFonts w:ascii="Times New Roman" w:hAnsi="Times New Roman" w:cs="Times New Roman"/>
        </w:rPr>
        <w:t xml:space="preserve"> в обучении по адаптированной образовательной программе дошкольного образования.</w:t>
      </w:r>
    </w:p>
    <w:p w:rsidR="00ED788B" w:rsidRPr="00164D99" w:rsidRDefault="00ED788B" w:rsidP="00474228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нуждается /не нуждается </w:t>
      </w:r>
      <w:r w:rsidRPr="00164D99">
        <w:rPr>
          <w:rFonts w:ascii="Times New Roman" w:hAnsi="Times New Roman" w:cs="Times New Roman"/>
          <w:i/>
          <w:iCs/>
        </w:rPr>
        <w:t>(нужное подчеркнуть)</w:t>
      </w:r>
      <w:r w:rsidRPr="00164D99">
        <w:rPr>
          <w:rFonts w:ascii="Times New Roman" w:hAnsi="Times New Roman" w:cs="Times New Roman"/>
        </w:rPr>
        <w:t xml:space="preserve"> в создании специальных условий для организации обучения и воспитания как ребенок-инвалид в соответствии с индивидуальной программой реабилитации инвалида.</w:t>
      </w:r>
    </w:p>
    <w:p w:rsidR="00ED788B" w:rsidRPr="00164D99" w:rsidRDefault="00ED788B" w:rsidP="00474228">
      <w:pPr>
        <w:pStyle w:val="NoSpacing"/>
        <w:jc w:val="both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Родители (законные представители):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Ф.И.О. отца ________________________________________________________</w:t>
      </w:r>
      <w:r>
        <w:rPr>
          <w:rFonts w:ascii="Times New Roman" w:hAnsi="Times New Roman" w:cs="Times New Roman"/>
        </w:rPr>
        <w:t>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адрес места жительства__________________________________________________</w:t>
      </w:r>
      <w:r>
        <w:rPr>
          <w:rFonts w:ascii="Times New Roman" w:hAnsi="Times New Roman" w:cs="Times New Roman"/>
        </w:rPr>
        <w:t>______________</w:t>
      </w:r>
      <w:r w:rsidRPr="00164D99">
        <w:rPr>
          <w:rFonts w:ascii="Times New Roman" w:hAnsi="Times New Roman" w:cs="Times New Roman"/>
        </w:rPr>
        <w:br/>
        <w:t>контактный телефон/электронная почта _______________________________________________</w:t>
      </w:r>
      <w:r>
        <w:rPr>
          <w:rFonts w:ascii="Times New Roman" w:hAnsi="Times New Roman" w:cs="Times New Roman"/>
        </w:rPr>
        <w:t>___</w:t>
      </w:r>
      <w:r w:rsidRPr="00164D99">
        <w:rPr>
          <w:rFonts w:ascii="Times New Roman" w:hAnsi="Times New Roman" w:cs="Times New Roman"/>
        </w:rPr>
        <w:br/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Ф.И.О. матери______________________________________________________</w:t>
      </w:r>
      <w:r>
        <w:rPr>
          <w:rFonts w:ascii="Times New Roman" w:hAnsi="Times New Roman" w:cs="Times New Roman"/>
        </w:rPr>
        <w:t>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адрес места жительства___________________________________________</w:t>
      </w:r>
      <w:r>
        <w:rPr>
          <w:rFonts w:ascii="Times New Roman" w:hAnsi="Times New Roman" w:cs="Times New Roman"/>
        </w:rPr>
        <w:t>_____________________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контактный телефон/электронная почта ________________________________</w:t>
      </w:r>
      <w:r>
        <w:rPr>
          <w:rFonts w:ascii="Times New Roman" w:hAnsi="Times New Roman" w:cs="Times New Roman"/>
        </w:rPr>
        <w:t>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С Уставом образовательной организации, лицензией на право осуществления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воспитанников ознакомлен(а):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____________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</w:t>
      </w:r>
      <w:r w:rsidRPr="00164D99">
        <w:rPr>
          <w:rFonts w:ascii="Times New Roman" w:hAnsi="Times New Roman" w:cs="Times New Roman"/>
        </w:rPr>
        <w:t xml:space="preserve"> ________________</w:t>
      </w:r>
    </w:p>
    <w:p w:rsidR="00ED788B" w:rsidRPr="001037C9" w:rsidRDefault="00ED788B" w:rsidP="00164D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Pr="001037C9">
        <w:rPr>
          <w:rFonts w:ascii="Times New Roman" w:hAnsi="Times New Roman" w:cs="Times New Roman"/>
          <w:sz w:val="16"/>
          <w:szCs w:val="16"/>
        </w:rPr>
        <w:t xml:space="preserve"> (дата)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  <w:r w:rsidRPr="001037C9">
        <w:rPr>
          <w:rFonts w:ascii="Times New Roman" w:hAnsi="Times New Roman" w:cs="Times New Roman"/>
          <w:sz w:val="16"/>
          <w:szCs w:val="16"/>
        </w:rPr>
        <w:t xml:space="preserve">   (личная подпись)  </w:t>
      </w:r>
      <w:r w:rsidRPr="001037C9">
        <w:rPr>
          <w:rFonts w:ascii="Times New Roman" w:hAnsi="Times New Roman" w:cs="Times New Roman"/>
        </w:rPr>
        <w:t xml:space="preserve">    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164D99">
        <w:rPr>
          <w:rFonts w:ascii="Times New Roman" w:hAnsi="Times New Roman" w:cs="Times New Roman"/>
        </w:rPr>
        <w:t>бучение моего ребенка на ___________________языке, из числа языков народов Российской Федерации, в том числе русского языка как родного языка согласен.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Дата приема на обучение________________________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Даю согласие ____________________________________, зарегистрированному</w:t>
      </w:r>
      <w:r>
        <w:rPr>
          <w:rFonts w:ascii="Times New Roman" w:hAnsi="Times New Roman" w:cs="Times New Roman"/>
        </w:rPr>
        <w:t xml:space="preserve"> по адресу:</w:t>
      </w:r>
    </w:p>
    <w:p w:rsidR="00ED788B" w:rsidRPr="001037C9" w:rsidRDefault="00ED788B" w:rsidP="00164D9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164D9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</w:t>
      </w:r>
      <w:r w:rsidRPr="001037C9">
        <w:rPr>
          <w:rFonts w:ascii="Times New Roman" w:hAnsi="Times New Roman" w:cs="Times New Roman"/>
          <w:sz w:val="16"/>
          <w:szCs w:val="16"/>
        </w:rPr>
        <w:t>(наименование образовательной организации)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_________________________________________________________</w:t>
      </w:r>
    </w:p>
    <w:p w:rsidR="00ED788B" w:rsidRPr="0014446D" w:rsidRDefault="00ED788B" w:rsidP="00164D9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164D9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14446D">
        <w:rPr>
          <w:rFonts w:ascii="Times New Roman" w:hAnsi="Times New Roman" w:cs="Times New Roman"/>
          <w:sz w:val="16"/>
          <w:szCs w:val="16"/>
        </w:rPr>
        <w:t>(адрес образовательной организации)</w:t>
      </w:r>
    </w:p>
    <w:p w:rsidR="00ED788B" w:rsidRPr="00164D99" w:rsidRDefault="00ED788B" w:rsidP="00311F83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на обработку моих</w:t>
      </w:r>
      <w:bookmarkStart w:id="0" w:name="_GoBack"/>
      <w:bookmarkEnd w:id="0"/>
      <w:r w:rsidRPr="00164D99">
        <w:rPr>
          <w:rFonts w:ascii="Times New Roman" w:hAnsi="Times New Roman" w:cs="Times New Roman"/>
        </w:rPr>
        <w:t xml:space="preserve"> персональных данных и персональных данных моего ребенка,</w:t>
      </w:r>
      <w:r>
        <w:rPr>
          <w:rFonts w:ascii="Times New Roman" w:hAnsi="Times New Roman" w:cs="Times New Roman"/>
        </w:rPr>
        <w:t xml:space="preserve"> </w:t>
      </w:r>
      <w:r w:rsidRPr="00164D99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_______________________________________________________</w:t>
      </w:r>
    </w:p>
    <w:p w:rsidR="00ED788B" w:rsidRDefault="00ED788B" w:rsidP="00311F83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 xml:space="preserve">______________________ </w:t>
      </w:r>
      <w:r>
        <w:rPr>
          <w:rFonts w:ascii="Times New Roman" w:hAnsi="Times New Roman" w:cs="Times New Roman"/>
        </w:rPr>
        <w:t>______________________________________________________________</w:t>
      </w:r>
    </w:p>
    <w:p w:rsidR="00ED788B" w:rsidRPr="00164D99" w:rsidRDefault="00ED788B" w:rsidP="00311F83">
      <w:pPr>
        <w:pStyle w:val="NoSpacing"/>
        <w:jc w:val="both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года рождения в объеме, указанном в заявлении и прилагаемых документах, в целях обеспечения соблюдения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 договора об образовании по образовательным программам дошкольного образования.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  <w:r w:rsidRPr="00164D99">
        <w:rPr>
          <w:rFonts w:ascii="Times New Roman" w:hAnsi="Times New Roman" w:cs="Times New Roman"/>
        </w:rPr>
        <w:t>Дата________________________                                                  Подпись______________/_____________________/</w:t>
      </w: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Pr="00164D99" w:rsidRDefault="00ED788B" w:rsidP="00164D99">
      <w:pPr>
        <w:pStyle w:val="NoSpacing"/>
        <w:rPr>
          <w:rFonts w:ascii="Times New Roman" w:hAnsi="Times New Roman" w:cs="Times New Roman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Default="00ED788B" w:rsidP="00FF0012">
      <w:pPr>
        <w:tabs>
          <w:tab w:val="left" w:pos="6804"/>
        </w:tabs>
        <w:ind w:left="-540"/>
        <w:rPr>
          <w:sz w:val="20"/>
          <w:szCs w:val="20"/>
        </w:rPr>
      </w:pPr>
    </w:p>
    <w:p w:rsidR="00ED788B" w:rsidRPr="00311F83" w:rsidRDefault="00ED788B" w:rsidP="00311F83">
      <w:pPr>
        <w:tabs>
          <w:tab w:val="left" w:pos="6804"/>
        </w:tabs>
        <w:ind w:left="-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br w:type="page"/>
      </w:r>
      <w:r w:rsidRPr="00311F83"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</w:p>
    <w:p w:rsidR="00ED788B" w:rsidRPr="006E3425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color w:val="auto"/>
          <w:sz w:val="28"/>
          <w:szCs w:val="28"/>
        </w:rPr>
      </w:pPr>
    </w:p>
    <w:p w:rsidR="00ED788B" w:rsidRPr="0014446D" w:rsidRDefault="00ED788B" w:rsidP="00FF0012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4446D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ED788B" w:rsidRPr="0014446D" w:rsidRDefault="00ED788B" w:rsidP="00FF0012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4446D">
        <w:rPr>
          <w:rFonts w:ascii="Times New Roman" w:hAnsi="Times New Roman" w:cs="Times New Roman"/>
          <w:b/>
          <w:bCs/>
          <w:sz w:val="24"/>
          <w:szCs w:val="24"/>
        </w:rPr>
        <w:t>льготных категорий граждан, имеющих законодательное право на внеочередное (первоочередное) предоставление мест в образовательные организации, реализующие образовательные программы дошкольного образования</w:t>
      </w:r>
    </w:p>
    <w:p w:rsidR="00ED788B" w:rsidRPr="00C23119" w:rsidRDefault="00ED788B" w:rsidP="00FF0012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46D">
        <w:rPr>
          <w:rFonts w:ascii="Times New Roman" w:hAnsi="Times New Roman" w:cs="Times New Roman"/>
          <w:sz w:val="24"/>
          <w:szCs w:val="24"/>
        </w:rPr>
        <w:t>На уровне федерального законодательства право на внеочередное (первоочередное) предоставление мест в дошкольных образовательных организациях предусмотрено как социальная мера поддержки отдельных категорий граждан: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прокуроров (</w:t>
      </w:r>
      <w:hyperlink r:id="rId7" w:tooltip="Федеральный закон от 17.01.1992 N 2202-1 (ред. от 26.07.2019) &quot;О прокуратуре Российской Федерации&quot;{КонсультантПлюс}" w:history="1">
        <w:r w:rsidRPr="0014446D">
          <w:rPr>
            <w:rFonts w:ascii="Times New Roman" w:hAnsi="Times New Roman" w:cs="Times New Roman"/>
            <w:sz w:val="24"/>
            <w:szCs w:val="24"/>
          </w:rPr>
          <w:t>пункт 5 статьи 44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Закона Российской Федерации от 17 января 1992 г. № 2202-1 «О прокуратуре Российской Федерации»);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судей (</w:t>
      </w:r>
      <w:hyperlink r:id="rId8" w:tooltip="Закон РФ от 26.06.1992 N 3132-1 (ред. от 02.08.2019) &quot;О статусе судей в Российской Федерации&quot; (с изм. и доп., вступ. в силу с 01.09.2019){КонсультантПлюс}" w:history="1">
        <w:r w:rsidRPr="0014446D">
          <w:rPr>
            <w:rFonts w:ascii="Times New Roman" w:hAnsi="Times New Roman" w:cs="Times New Roman"/>
            <w:sz w:val="24"/>
            <w:szCs w:val="24"/>
          </w:rPr>
          <w:t>пункт 3 статьи 19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Закона Российской Федерации от 26 июни 1992 г. № 3132-1 «О статусе судей в Российской Федерации»);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сотрудников Следственного комитета Российской Федерации (</w:t>
      </w:r>
      <w:hyperlink r:id="rId9" w:tooltip="Федеральный закон от 28.12.2010 N 403-ФЗ (ред. от 27.12.2018) &quot;О Следственном комитете Российской Федерации&quot; (с изм. и доп., вступ. в силу с 08.01.2019){КонсультантПлюс}" w:history="1">
        <w:r w:rsidRPr="0014446D">
          <w:rPr>
            <w:rFonts w:ascii="Times New Roman" w:hAnsi="Times New Roman" w:cs="Times New Roman"/>
            <w:sz w:val="24"/>
            <w:szCs w:val="24"/>
          </w:rPr>
          <w:t>часть 25 статьи 35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Федерального закона от 28 декабря 2010 г. № 403-ФЗ «О Следственном комитете Российской Федерации»);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по состоянию здоровья или в связи с организационно-штатными мероприятиями (</w:t>
      </w:r>
      <w:hyperlink r:id="rId10" w:tooltip="Федеральный закон от 27.05.1998 N 76-ФЗ (ред. от 03.07.2019) &quot;О статусе военнослужащих&quot;{КонсультантПлюс}" w:history="1">
        <w:r w:rsidRPr="0014446D">
          <w:rPr>
            <w:rFonts w:ascii="Times New Roman" w:hAnsi="Times New Roman" w:cs="Times New Roman"/>
            <w:sz w:val="24"/>
            <w:szCs w:val="24"/>
          </w:rPr>
          <w:t>пункт 6 статьи 19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Федерального закона от 27 мая 1998 г. № 76-ФЗ «О статусе военнослужащих»);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сотрудников полиции и некоторых иных категорий указанных граждан (</w:t>
      </w:r>
      <w:hyperlink r:id="rId11" w:tooltip="Федеральный закон от 07.02.2011 N 3-ФЗ (ред. от 18.07.2019) &quot;О полиции&quot;{КонсультантПлюс}" w:history="1">
        <w:r w:rsidRPr="0014446D">
          <w:rPr>
            <w:rFonts w:ascii="Times New Roman" w:hAnsi="Times New Roman" w:cs="Times New Roman"/>
            <w:sz w:val="24"/>
            <w:szCs w:val="24"/>
          </w:rPr>
          <w:t>часть 6 статьи 46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Федерального закона от 7 февраля 2011 г. № 3-ФЗ «О полиции»);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сотрудников учреждений и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 и некоторых иных категорий указанных граждан (</w:t>
      </w:r>
      <w:hyperlink r:id="rId12" w:tooltip="Федеральный закон от 30.12.2012 N 283-ФЗ (ред. от 07.03.2018) &quot;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&quot;{КонсультантПлюс}" w:history="1">
        <w:r w:rsidRPr="0014446D">
          <w:rPr>
            <w:rFonts w:ascii="Times New Roman" w:hAnsi="Times New Roman" w:cs="Times New Roman"/>
            <w:sz w:val="24"/>
            <w:szCs w:val="24"/>
          </w:rPr>
          <w:t>часть 14 статьи 3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отдельных категорий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Абхазии, (</w:t>
      </w:r>
      <w:hyperlink r:id="rId13" w:tooltip="Постановление Правительства РФ от 12.08.2008 N 587 (ред. от 08.12.2010) &quot;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" w:history="1">
        <w:r w:rsidRPr="0014446D">
          <w:rPr>
            <w:rFonts w:ascii="Times New Roman" w:hAnsi="Times New Roman" w:cs="Times New Roman"/>
            <w:sz w:val="24"/>
            <w:szCs w:val="24"/>
          </w:rPr>
          <w:t>пункт 4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12 августа 2008 г.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отдельных категорий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Северо-Кавказского региона Российской Федерации, а также сотрудников и военнослужащих Объединенной группировки войск (сил) по проведению контртеррористических операций на территории Северо-Кавказского региона Российской Федерации (</w:t>
      </w:r>
      <w:hyperlink r:id="rId14" w:tooltip="Постановление Правительства РФ от 09.02.2004 N 65 (ред. от 26.07.2019) &quot;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" w:history="1">
        <w:r w:rsidRPr="0014446D">
          <w:rPr>
            <w:rFonts w:ascii="Times New Roman" w:hAnsi="Times New Roman" w:cs="Times New Roman"/>
            <w:sz w:val="24"/>
            <w:szCs w:val="24"/>
          </w:rPr>
          <w:t>пункт 14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9 февраля 2004 г.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Федерации»);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обязанностей, (</w:t>
      </w:r>
      <w:hyperlink r:id="rId15" w:tooltip="Постановление Правительства РФ от 25.08.1999 N 936 (ред. от 24.12.2014) &quot;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" w:history="1">
        <w:r w:rsidRPr="0014446D">
          <w:rPr>
            <w:rFonts w:ascii="Times New Roman" w:hAnsi="Times New Roman" w:cs="Times New Roman"/>
            <w:sz w:val="24"/>
            <w:szCs w:val="24"/>
          </w:rPr>
          <w:t>пункт 1</w:t>
        </w:r>
      </w:hyperlink>
      <w:r w:rsidRPr="0014446D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25 августа 1999 г.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обязанностей»).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46D">
        <w:rPr>
          <w:rFonts w:ascii="Times New Roman" w:hAnsi="Times New Roman" w:cs="Times New Roman"/>
          <w:sz w:val="24"/>
          <w:szCs w:val="24"/>
        </w:rPr>
        <w:t>Для отдельных категорий граждан первоочередной прием устанавливается законодательством субъекта Российской Федерации на основании указов Президента Российской Федерации:</w:t>
      </w:r>
    </w:p>
    <w:p w:rsidR="00ED788B" w:rsidRPr="0014446D" w:rsidRDefault="00ED788B" w:rsidP="00FF001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для детей из многодетных семей (подпункт 7 пункта 2 ст. 15 Закона Пермской области от 09 сентября 1996 г. № 533-83 «О социальных гарантиях и мерах социальной поддержки семьи, материнства, отцовства и детства в пермском крае»);</w:t>
      </w:r>
    </w:p>
    <w:p w:rsidR="00ED788B" w:rsidRPr="0014446D" w:rsidRDefault="00ED788B" w:rsidP="00FF00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4446D">
        <w:rPr>
          <w:rFonts w:ascii="Times New Roman" w:hAnsi="Times New Roman" w:cs="Times New Roman"/>
          <w:sz w:val="24"/>
          <w:szCs w:val="24"/>
        </w:rPr>
        <w:t>дети, проживающие в одной семье и имеющие общее место жительства,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организации, в которых обучаются их братья и (или) сестры, (часть 3.1. статьи 67 Федерального Закона от 29 декабря 2012 г. № 273-ФЗ «Об образовании в Российской Федерации»).</w:t>
      </w:r>
    </w:p>
    <w:p w:rsidR="00ED788B" w:rsidRPr="0014446D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color w:val="auto"/>
        </w:rPr>
      </w:pPr>
    </w:p>
    <w:p w:rsidR="00ED788B" w:rsidRPr="0014446D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color w:val="auto"/>
        </w:rPr>
      </w:pPr>
    </w:p>
    <w:p w:rsidR="00ED788B" w:rsidRPr="0014446D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color w:val="auto"/>
        </w:rPr>
      </w:pPr>
    </w:p>
    <w:p w:rsidR="00ED788B" w:rsidRPr="0014446D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color w:val="auto"/>
        </w:rPr>
      </w:pPr>
    </w:p>
    <w:p w:rsidR="00ED788B" w:rsidRPr="0014446D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color w:val="auto"/>
        </w:rPr>
        <w:sectPr w:rsidR="00ED788B" w:rsidRPr="0014446D" w:rsidSect="00072E91">
          <w:pgSz w:w="11906" w:h="16838"/>
          <w:pgMar w:top="1134" w:right="850" w:bottom="899" w:left="1260" w:header="708" w:footer="708" w:gutter="0"/>
          <w:cols w:space="708"/>
          <w:docGrid w:linePitch="360"/>
        </w:sectPr>
      </w:pPr>
    </w:p>
    <w:p w:rsidR="00ED788B" w:rsidRPr="00311F83" w:rsidRDefault="00ED788B" w:rsidP="00FF0012">
      <w:pPr>
        <w:pStyle w:val="NormalWeb"/>
        <w:spacing w:before="0" w:beforeAutospacing="0" w:after="0" w:afterAutospacing="0"/>
        <w:ind w:firstLine="709"/>
        <w:jc w:val="right"/>
        <w:rPr>
          <w:rFonts w:ascii="Times New Roman" w:hAnsi="Times New Roman" w:cs="Times New Roman"/>
          <w:b/>
          <w:bCs/>
          <w:color w:val="auto"/>
        </w:rPr>
      </w:pPr>
      <w:r w:rsidRPr="00311F83">
        <w:rPr>
          <w:rFonts w:ascii="Times New Roman" w:hAnsi="Times New Roman" w:cs="Times New Roman"/>
          <w:b/>
          <w:bCs/>
          <w:color w:val="auto"/>
        </w:rPr>
        <w:t>Приложение №3</w:t>
      </w:r>
    </w:p>
    <w:p w:rsidR="00ED788B" w:rsidRPr="00311F83" w:rsidRDefault="00ED788B" w:rsidP="00FF0012">
      <w:pPr>
        <w:pStyle w:val="NormalWeb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D788B" w:rsidRPr="00311F83" w:rsidRDefault="00ED788B" w:rsidP="00FF0012">
      <w:pPr>
        <w:pStyle w:val="NormalWeb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</w:rPr>
      </w:pPr>
      <w:r w:rsidRPr="00311F83">
        <w:rPr>
          <w:rFonts w:ascii="Times New Roman" w:hAnsi="Times New Roman" w:cs="Times New Roman"/>
          <w:b/>
          <w:bCs/>
          <w:color w:val="auto"/>
        </w:rPr>
        <w:t>ЖУРНАЛ</w:t>
      </w:r>
    </w:p>
    <w:p w:rsidR="00ED788B" w:rsidRPr="00311F83" w:rsidRDefault="00ED788B" w:rsidP="00FF0012">
      <w:pPr>
        <w:pStyle w:val="NormalWeb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</w:rPr>
      </w:pPr>
      <w:r w:rsidRPr="00311F83">
        <w:rPr>
          <w:rFonts w:ascii="Times New Roman" w:hAnsi="Times New Roman" w:cs="Times New Roman"/>
          <w:b/>
          <w:bCs/>
          <w:color w:val="auto"/>
        </w:rPr>
        <w:t>приема заявлений о зачислении ребенка в МАДОУ «ЦРР – детский сад №13»</w:t>
      </w:r>
    </w:p>
    <w:p w:rsidR="00ED788B" w:rsidRPr="00C23119" w:rsidRDefault="00ED788B" w:rsidP="00FF00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auto"/>
        </w:rPr>
      </w:pPr>
    </w:p>
    <w:tbl>
      <w:tblPr>
        <w:tblW w:w="16160" w:type="dxa"/>
        <w:tblInd w:w="2" w:type="dxa"/>
        <w:tblLayout w:type="fixed"/>
        <w:tblLook w:val="00A0"/>
      </w:tblPr>
      <w:tblGrid>
        <w:gridCol w:w="962"/>
        <w:gridCol w:w="964"/>
        <w:gridCol w:w="1337"/>
        <w:gridCol w:w="792"/>
        <w:gridCol w:w="1168"/>
        <w:gridCol w:w="1337"/>
        <w:gridCol w:w="930"/>
        <w:gridCol w:w="1136"/>
        <w:gridCol w:w="1202"/>
        <w:gridCol w:w="800"/>
        <w:gridCol w:w="853"/>
        <w:gridCol w:w="851"/>
        <w:gridCol w:w="993"/>
        <w:gridCol w:w="1276"/>
        <w:gridCol w:w="1559"/>
      </w:tblGrid>
      <w:tr w:rsidR="00ED788B" w:rsidRPr="00311F83">
        <w:trPr>
          <w:trHeight w:val="375"/>
        </w:trPr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Рег. номер заявления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подачи заявления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 родителя (законного представителя)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Ф.И.О. ребенка</w:t>
            </w:r>
          </w:p>
        </w:tc>
        <w:tc>
          <w:tcPr>
            <w:tcW w:w="65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Документы, представляемые родителем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и номер договора об образовании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Дата и номер приказа о зачислении 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Подпись ответственного лица за прием документов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Подпись родителя (законного представителя), подтверждающая прием документов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Решения об отказе в приеме при отсутствии свободных мест (в т.ч. дата и способ уведомления родителей о принятом решении – электронной, почтовой связью, лично) </w:t>
            </w:r>
          </w:p>
        </w:tc>
      </w:tr>
      <w:tr w:rsidR="00ED788B" w:rsidRPr="00311F83">
        <w:trPr>
          <w:trHeight w:val="2070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Номер и дата направления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паспорт родителя (законного представителя)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Св-во о рождении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Св-во регистрации по месту жительства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Медицинское заключение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Прочие документы</w:t>
            </w: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ED788B" w:rsidRPr="00311F83">
        <w:trPr>
          <w:trHeight w:val="255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788B" w:rsidRPr="00311F83" w:rsidRDefault="00ED788B" w:rsidP="001037C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788B" w:rsidRPr="00311F83" w:rsidRDefault="00ED788B" w:rsidP="001037C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11F83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:rsidR="00ED788B" w:rsidRPr="00C23119" w:rsidRDefault="00ED788B" w:rsidP="00FF0012">
      <w:pPr>
        <w:rPr>
          <w:sz w:val="24"/>
          <w:szCs w:val="24"/>
        </w:rPr>
      </w:pPr>
    </w:p>
    <w:p w:rsidR="00ED788B" w:rsidRPr="006F2C2B" w:rsidRDefault="00ED788B" w:rsidP="004D2A32">
      <w:pPr>
        <w:pStyle w:val="BodyText"/>
        <w:spacing w:after="0"/>
        <w:jc w:val="both"/>
        <w:rPr>
          <w:color w:val="FF0000"/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Pr="00C23119" w:rsidRDefault="00ED788B" w:rsidP="00FF0012">
      <w:pPr>
        <w:pStyle w:val="BodyText"/>
        <w:spacing w:after="0"/>
        <w:ind w:firstLine="720"/>
        <w:jc w:val="both"/>
        <w:rPr>
          <w:sz w:val="24"/>
          <w:szCs w:val="24"/>
        </w:rPr>
      </w:pPr>
    </w:p>
    <w:p w:rsidR="00ED788B" w:rsidRDefault="00ED788B" w:rsidP="0047422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  <w:sectPr w:rsidR="00ED788B" w:rsidSect="001037C9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ED788B" w:rsidRPr="00EB15F0" w:rsidRDefault="00ED788B" w:rsidP="00474228">
      <w:pPr>
        <w:pStyle w:val="ConsPlusNormal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EB15F0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 w:rsidRPr="00EB15F0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</w:p>
    <w:p w:rsidR="00ED788B" w:rsidRPr="006E3425" w:rsidRDefault="00ED788B" w:rsidP="00EB15F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D788B" w:rsidRPr="00EB15F0" w:rsidRDefault="00ED788B" w:rsidP="00FF0012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15F0">
        <w:rPr>
          <w:rFonts w:ascii="Times New Roman" w:hAnsi="Times New Roman" w:cs="Times New Roman"/>
          <w:b/>
          <w:bCs/>
          <w:sz w:val="24"/>
          <w:szCs w:val="24"/>
        </w:rPr>
        <w:t>РАСПИСКА</w:t>
      </w:r>
    </w:p>
    <w:p w:rsidR="00ED788B" w:rsidRDefault="00ED788B" w:rsidP="00FF001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B15F0">
        <w:rPr>
          <w:rFonts w:ascii="Times New Roman" w:hAnsi="Times New Roman" w:cs="Times New Roman"/>
          <w:b/>
          <w:bCs/>
          <w:sz w:val="22"/>
          <w:szCs w:val="22"/>
        </w:rPr>
        <w:t>в получении документов при приеме ребенка в МАДОУ «ЦРР – детский сад №13»</w:t>
      </w:r>
    </w:p>
    <w:p w:rsidR="00ED788B" w:rsidRPr="00EB15F0" w:rsidRDefault="00ED788B" w:rsidP="00FF001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D788B" w:rsidRPr="00C23119" w:rsidRDefault="00ED788B" w:rsidP="00FF001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C23119">
        <w:rPr>
          <w:rFonts w:ascii="Times New Roman" w:hAnsi="Times New Roman" w:cs="Times New Roman"/>
          <w:sz w:val="22"/>
          <w:szCs w:val="22"/>
        </w:rPr>
        <w:t>От гр.__________________________________________________________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</w:t>
      </w:r>
      <w:r w:rsidRPr="00C23119">
        <w:rPr>
          <w:rFonts w:ascii="Times New Roman" w:hAnsi="Times New Roman" w:cs="Times New Roman"/>
          <w:sz w:val="22"/>
          <w:szCs w:val="22"/>
        </w:rPr>
        <w:t>_____________________</w:t>
      </w:r>
    </w:p>
    <w:p w:rsidR="00ED788B" w:rsidRPr="00EB15F0" w:rsidRDefault="00ED788B" w:rsidP="00FF0012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B15F0">
        <w:rPr>
          <w:rFonts w:ascii="Times New Roman" w:hAnsi="Times New Roman" w:cs="Times New Roman"/>
          <w:sz w:val="16"/>
          <w:szCs w:val="16"/>
        </w:rPr>
        <w:t xml:space="preserve"> (ФИО)</w:t>
      </w:r>
    </w:p>
    <w:p w:rsidR="00ED788B" w:rsidRPr="00C23119" w:rsidRDefault="00ED788B" w:rsidP="00FF001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2"/>
          <w:szCs w:val="22"/>
        </w:rPr>
      </w:pPr>
      <w:r w:rsidRPr="00C23119">
        <w:rPr>
          <w:rFonts w:ascii="Times New Roman" w:hAnsi="Times New Roman" w:cs="Times New Roman"/>
          <w:sz w:val="22"/>
          <w:szCs w:val="22"/>
        </w:rPr>
        <w:t>В отношении ребенка</w:t>
      </w:r>
    </w:p>
    <w:p w:rsidR="00ED788B" w:rsidRPr="00C23119" w:rsidRDefault="00ED788B" w:rsidP="00FF0012">
      <w:pPr>
        <w:pStyle w:val="ConsPlusNormal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2"/>
          <w:szCs w:val="22"/>
        </w:rPr>
      </w:pPr>
    </w:p>
    <w:p w:rsidR="00ED788B" w:rsidRPr="00EB15F0" w:rsidRDefault="00ED788B" w:rsidP="00FF0012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EB15F0">
        <w:rPr>
          <w:rFonts w:ascii="Times New Roman" w:hAnsi="Times New Roman" w:cs="Times New Roman"/>
          <w:sz w:val="16"/>
          <w:szCs w:val="16"/>
        </w:rPr>
        <w:t>(фамилия, имя, год рождения)</w:t>
      </w:r>
    </w:p>
    <w:p w:rsidR="00ED788B" w:rsidRPr="00C23119" w:rsidRDefault="00ED788B" w:rsidP="00FF001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EB15F0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C23119">
        <w:rPr>
          <w:rFonts w:ascii="Times New Roman" w:hAnsi="Times New Roman" w:cs="Times New Roman"/>
          <w:sz w:val="22"/>
          <w:szCs w:val="22"/>
        </w:rPr>
        <w:t>_______________________    регистрационный № заявления</w:t>
      </w:r>
    </w:p>
    <w:p w:rsidR="00ED788B" w:rsidRPr="00C23119" w:rsidRDefault="00ED788B" w:rsidP="00FF001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474228">
      <w:pPr>
        <w:pStyle w:val="ConsPlus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23119">
        <w:rPr>
          <w:rFonts w:ascii="Times New Roman" w:hAnsi="Times New Roman" w:cs="Times New Roman"/>
          <w:sz w:val="22"/>
          <w:szCs w:val="22"/>
        </w:rPr>
        <w:t>Приняты следующие документы:</w:t>
      </w:r>
    </w:p>
    <w:tbl>
      <w:tblPr>
        <w:tblW w:w="951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6840"/>
        <w:gridCol w:w="1850"/>
      </w:tblGrid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документа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Количество</w:t>
            </w: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заявление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документ, удостоверяющий личность родителя(законного представителя) ребенка, либо другой документ, удостоверяющий личность иностранного гражданина или лица без гражданства в Российской Федерации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медицинское заключение (карта ребенка)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свидетельство о рождении ребенка или для иностранных граждан и лиц без гражданства – документ(ы), удостоверяющий(е) личность ребенка и подтверждающий(е) законность представления прав ребенка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документ, подтверждающий установление опеки (при необходимости)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свидетельство о регистрации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документ психолого-медико-педагогической комиссии (при необходимости)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788B" w:rsidRPr="00E27D45">
        <w:tc>
          <w:tcPr>
            <w:tcW w:w="828" w:type="dxa"/>
          </w:tcPr>
          <w:p w:rsidR="00ED788B" w:rsidRPr="00E27D45" w:rsidRDefault="00ED788B" w:rsidP="00E27D4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84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7D45">
              <w:rPr>
                <w:rFonts w:ascii="Times New Roman" w:hAnsi="Times New Roman" w:cs="Times New Roman"/>
                <w:sz w:val="22"/>
                <w:szCs w:val="22"/>
              </w:rPr>
              <w:t>родители(законные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      </w:r>
          </w:p>
        </w:tc>
        <w:tc>
          <w:tcPr>
            <w:tcW w:w="1850" w:type="dxa"/>
          </w:tcPr>
          <w:p w:rsidR="00ED788B" w:rsidRPr="00E27D45" w:rsidRDefault="00ED788B" w:rsidP="00E27D4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D788B" w:rsidRPr="00C23119" w:rsidRDefault="00ED788B" w:rsidP="00FF001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Pr="00C23119" w:rsidRDefault="00ED788B" w:rsidP="00FF0012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ED788B" w:rsidRDefault="00ED788B" w:rsidP="00894B89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EB15F0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EB15F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ED788B" w:rsidRPr="00894B89" w:rsidRDefault="00ED788B" w:rsidP="00894B89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788B" w:rsidRDefault="00ED788B" w:rsidP="00FF001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ED788B" w:rsidRDefault="00ED788B" w:rsidP="00754063">
      <w:pPr>
        <w:pStyle w:val="ConsPlusNormal"/>
        <w:ind w:firstLine="426"/>
        <w:jc w:val="center"/>
      </w:pPr>
      <w:r>
        <w:rPr>
          <w:rFonts w:ascii="Times New Roman" w:hAnsi="Times New Roman" w:cs="Times New Roman"/>
          <w:b/>
          <w:bCs/>
        </w:rPr>
        <w:t>ДОГОВОР №___</w:t>
      </w:r>
    </w:p>
    <w:p w:rsidR="00ED788B" w:rsidRDefault="00ED788B" w:rsidP="00754063">
      <w:pPr>
        <w:pStyle w:val="ConsPlusNormal"/>
        <w:ind w:firstLine="426"/>
        <w:jc w:val="center"/>
      </w:pPr>
      <w:r>
        <w:rPr>
          <w:rFonts w:ascii="Times New Roman" w:hAnsi="Times New Roman" w:cs="Times New Roman"/>
          <w:b/>
          <w:bCs/>
        </w:rPr>
        <w:t>об образовании по образовательным программам дошкольного образования</w:t>
      </w:r>
    </w:p>
    <w:p w:rsidR="00ED788B" w:rsidRDefault="00ED788B" w:rsidP="00754063">
      <w:pPr>
        <w:pStyle w:val="ConsPlusNonformat"/>
        <w:jc w:val="both"/>
        <w:rPr>
          <w:rFonts w:ascii="Times New Roman" w:hAnsi="Times New Roman" w:cs="Times New Roman"/>
          <w:sz w:val="17"/>
          <w:szCs w:val="17"/>
        </w:rPr>
      </w:pPr>
    </w:p>
    <w:p w:rsidR="00ED788B" w:rsidRDefault="00ED788B" w:rsidP="00754063">
      <w:pPr>
        <w:pStyle w:val="ConsPlusNonformat"/>
        <w:jc w:val="both"/>
      </w:pPr>
      <w:r>
        <w:rPr>
          <w:rFonts w:ascii="Times New Roman" w:hAnsi="Times New Roman" w:cs="Times New Roman"/>
          <w:sz w:val="17"/>
          <w:szCs w:val="17"/>
        </w:rPr>
        <w:t xml:space="preserve">  </w:t>
      </w:r>
      <w:r>
        <w:rPr>
          <w:rFonts w:ascii="Times New Roman" w:hAnsi="Times New Roman" w:cs="Times New Roman"/>
        </w:rPr>
        <w:t xml:space="preserve">г. Кунгур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«___» __________20____  г.</w:t>
      </w:r>
    </w:p>
    <w:p w:rsidR="00ED788B" w:rsidRDefault="00ED788B" w:rsidP="00754063">
      <w:pPr>
        <w:pStyle w:val="ConsPlusNonformat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(дата заключения договора)</w:t>
      </w:r>
    </w:p>
    <w:p w:rsidR="00ED788B" w:rsidRDefault="00ED788B" w:rsidP="00754063">
      <w:pPr>
        <w:pStyle w:val="ConsPlusNonformat"/>
        <w:ind w:firstLine="426"/>
        <w:jc w:val="both"/>
      </w:pPr>
    </w:p>
    <w:p w:rsidR="00ED788B" w:rsidRDefault="00ED788B" w:rsidP="00754063">
      <w:pPr>
        <w:pStyle w:val="ConsPlusNonformat"/>
        <w:ind w:firstLine="426"/>
        <w:jc w:val="both"/>
      </w:pPr>
      <w:r>
        <w:rPr>
          <w:rFonts w:ascii="Times New Roman" w:hAnsi="Times New Roman" w:cs="Times New Roman"/>
        </w:rPr>
        <w:t xml:space="preserve">Муниципальное автономное дошкольное образовательное учреждение «Центр развития ребенка – детский сад № 13», осуществляющее образовательную деятельность (далее – образовательная организация) на основании лицензии от "27" августа  2019 г. серия 59ЛО1 № 0004432 выданной Министерством образования и науки Пермского края, именуемый  в  дальнейшем  "Исполнитель", в  лице заведующей Никифоровой Людмилы Павловны, действующего на основании Устава и приказа о принятии на должность от 10.11.2005г. № 318-ок, и </w:t>
      </w:r>
      <w:r>
        <w:rPr>
          <w:rFonts w:ascii="Times New Roman" w:hAnsi="Times New Roman" w:cs="Times New Roman"/>
          <w:color w:val="000000"/>
        </w:rPr>
        <w:t>Мать (отец) (законный представитель ребёнка),  именуемый(ая) в дальнейшем "Заказчик", в лице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                                                                  </w:t>
      </w:r>
    </w:p>
    <w:p w:rsidR="00ED788B" w:rsidRDefault="00ED788B" w:rsidP="00754063">
      <w:pPr>
        <w:pStyle w:val="ConsPlusNonformat"/>
        <w:ind w:firstLine="426"/>
        <w:jc w:val="center"/>
      </w:pPr>
      <w:r>
        <w:rPr>
          <w:rFonts w:ascii="Times New Roman" w:hAnsi="Times New Roman" w:cs="Times New Roman"/>
          <w:color w:val="000000"/>
          <w:sz w:val="12"/>
          <w:szCs w:val="12"/>
        </w:rPr>
        <w:t xml:space="preserve">                                                               (фамилия, имя, отчество  Заказчика)</w:t>
      </w:r>
    </w:p>
    <w:p w:rsidR="00ED788B" w:rsidRDefault="00ED788B" w:rsidP="00754063">
      <w:pPr>
        <w:pStyle w:val="ConsPlusNonformat"/>
        <w:jc w:val="both"/>
      </w:pPr>
      <w:r>
        <w:rPr>
          <w:rFonts w:ascii="Times New Roman" w:hAnsi="Times New Roman" w:cs="Times New Roman"/>
          <w:color w:val="000000"/>
          <w:sz w:val="17"/>
          <w:szCs w:val="17"/>
        </w:rPr>
        <w:t>________________________________________________________________________________________________________________________________</w:t>
      </w:r>
    </w:p>
    <w:p w:rsidR="00ED788B" w:rsidRDefault="00ED788B" w:rsidP="00754063">
      <w:pPr>
        <w:pStyle w:val="ConsPlusNonformat"/>
        <w:jc w:val="both"/>
      </w:pPr>
      <w:r>
        <w:rPr>
          <w:rFonts w:ascii="Times New Roman" w:hAnsi="Times New Roman" w:cs="Times New Roman"/>
          <w:color w:val="000000"/>
        </w:rPr>
        <w:t>действующего на основании</w:t>
      </w:r>
      <w:r>
        <w:rPr>
          <w:rFonts w:ascii="Times New Roman" w:hAnsi="Times New Roman" w:cs="Times New Roman"/>
          <w:color w:val="000000"/>
          <w:sz w:val="17"/>
          <w:szCs w:val="17"/>
        </w:rPr>
        <w:t xml:space="preserve"> </w:t>
      </w:r>
      <w:r w:rsidRPr="00543FD2">
        <w:rPr>
          <w:rFonts w:ascii="Times New Roman" w:hAnsi="Times New Roman" w:cs="Times New Roman"/>
          <w:color w:val="000000"/>
        </w:rPr>
        <w:t>__</w:t>
      </w:r>
      <w:r w:rsidRPr="00543FD2">
        <w:rPr>
          <w:rFonts w:ascii="Times New Roman" w:hAnsi="Times New Roman" w:cs="Times New Roman"/>
          <w:color w:val="000000"/>
          <w:sz w:val="18"/>
          <w:szCs w:val="18"/>
          <w:u w:val="single"/>
        </w:rPr>
        <w:t>паспорта____серия</w:t>
      </w:r>
      <w:r>
        <w:rPr>
          <w:rFonts w:ascii="Times New Roman" w:hAnsi="Times New Roman" w:cs="Times New Roman"/>
          <w:color w:val="000000"/>
          <w:u w:val="single"/>
        </w:rPr>
        <w:t xml:space="preserve">                 №                        </w:t>
      </w:r>
      <w:r>
        <w:rPr>
          <w:rFonts w:ascii="Times New Roman" w:hAnsi="Times New Roman" w:cs="Times New Roman"/>
          <w:color w:val="000000"/>
          <w:sz w:val="17"/>
          <w:szCs w:val="17"/>
          <w:u w:val="single"/>
        </w:rPr>
        <w:t>____________________</w:t>
      </w:r>
      <w:r>
        <w:rPr>
          <w:rFonts w:ascii="Times New Roman" w:hAnsi="Times New Roman" w:cs="Times New Roman"/>
          <w:color w:val="000000"/>
          <w:sz w:val="17"/>
          <w:szCs w:val="17"/>
        </w:rPr>
        <w:t>_________________________________</w:t>
      </w:r>
    </w:p>
    <w:p w:rsidR="00ED788B" w:rsidRDefault="00ED788B" w:rsidP="00754063">
      <w:pPr>
        <w:pStyle w:val="ConsPlusNonformat"/>
        <w:ind w:firstLine="426"/>
        <w:jc w:val="center"/>
      </w:pPr>
      <w:r>
        <w:rPr>
          <w:rFonts w:ascii="Times New Roman" w:hAnsi="Times New Roman" w:cs="Times New Roman"/>
          <w:color w:val="000000"/>
          <w:sz w:val="12"/>
          <w:szCs w:val="12"/>
        </w:rPr>
        <w:t xml:space="preserve">                                                                    (наименование и реквизиты документа, удостоверяющего полномочия представителя Заказчика)</w:t>
      </w:r>
    </w:p>
    <w:p w:rsidR="00ED788B" w:rsidRDefault="00ED788B" w:rsidP="00543FD2">
      <w:pPr>
        <w:pStyle w:val="ConsPlusNonformat"/>
        <w:rPr>
          <w:rFonts w:ascii="Times New Roman" w:hAnsi="Times New Roman" w:cs="Times New Roman"/>
          <w:color w:val="000000"/>
          <w:u w:val="single"/>
        </w:rPr>
      </w:pPr>
    </w:p>
    <w:p w:rsidR="00ED788B" w:rsidRDefault="00ED788B" w:rsidP="00543FD2">
      <w:pPr>
        <w:pStyle w:val="ConsPlusNonformat"/>
      </w:pPr>
      <w:r w:rsidRPr="00543FD2">
        <w:rPr>
          <w:rFonts w:ascii="Times New Roman" w:hAnsi="Times New Roman" w:cs="Times New Roman"/>
          <w:color w:val="000000"/>
          <w:u w:val="single"/>
        </w:rPr>
        <w:t xml:space="preserve">   </w:t>
      </w:r>
      <w:r>
        <w:rPr>
          <w:rFonts w:ascii="Times New Roman" w:hAnsi="Times New Roman" w:cs="Times New Roman"/>
          <w:color w:val="000000"/>
          <w:sz w:val="12"/>
          <w:szCs w:val="12"/>
          <w:u w:val="single"/>
        </w:rPr>
        <w:t>___</w:t>
      </w:r>
      <w:r w:rsidRPr="00787F01">
        <w:rPr>
          <w:rFonts w:ascii="Times New Roman" w:hAnsi="Times New Roman" w:cs="Times New Roman"/>
          <w:color w:val="000000"/>
          <w:sz w:val="18"/>
          <w:szCs w:val="18"/>
          <w:u w:val="single"/>
        </w:rPr>
        <w:t xml:space="preserve">выдан </w:t>
      </w:r>
      <w:r>
        <w:rPr>
          <w:rFonts w:ascii="Times New Roman" w:hAnsi="Times New Roman" w:cs="Times New Roman"/>
          <w:color w:val="000000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</w:t>
      </w:r>
      <w:r w:rsidRPr="00787F01">
        <w:rPr>
          <w:rFonts w:ascii="Times New Roman" w:hAnsi="Times New Roman" w:cs="Times New Roman"/>
          <w:color w:val="000000"/>
          <w:sz w:val="18"/>
          <w:szCs w:val="18"/>
          <w:u w:val="single"/>
        </w:rPr>
        <w:t>дата выдачи</w:t>
      </w:r>
      <w:r>
        <w:rPr>
          <w:rFonts w:ascii="Times New Roman" w:hAnsi="Times New Roman" w:cs="Times New Roman"/>
          <w:color w:val="000000"/>
          <w:sz w:val="18"/>
          <w:szCs w:val="18"/>
        </w:rPr>
        <w:t>__________________________________</w:t>
      </w:r>
      <w:r w:rsidRPr="00787F01">
        <w:rPr>
          <w:rFonts w:ascii="Times New Roman" w:hAnsi="Times New Roman" w:cs="Times New Roman"/>
          <w:color w:val="000000"/>
          <w:sz w:val="18"/>
          <w:szCs w:val="18"/>
          <w:u w:val="single"/>
        </w:rPr>
        <w:t xml:space="preserve">  </w:t>
      </w:r>
      <w:r w:rsidRPr="00787F01">
        <w:t xml:space="preserve">                                            </w:t>
      </w:r>
    </w:p>
    <w:p w:rsidR="00ED788B" w:rsidRDefault="00ED788B" w:rsidP="00543FD2">
      <w:pPr>
        <w:pStyle w:val="ConsPlusNonformat"/>
        <w:jc w:val="both"/>
      </w:pPr>
      <w:r>
        <w:rPr>
          <w:rFonts w:ascii="Times New Roman" w:hAnsi="Times New Roman" w:cs="Times New Roman"/>
        </w:rPr>
        <w:t>в интересах несовершеннолетнего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D788B" w:rsidRDefault="00ED788B" w:rsidP="00543FD2">
      <w:pPr>
        <w:pStyle w:val="ConsPlusNonformat"/>
        <w:ind w:firstLine="426"/>
        <w:jc w:val="center"/>
      </w:pP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(фамилия, имя, отчество, дата рождения)</w:t>
      </w:r>
    </w:p>
    <w:p w:rsidR="00ED788B" w:rsidRDefault="00ED788B" w:rsidP="00543FD2">
      <w:pPr>
        <w:pStyle w:val="ConsPlusNonformat"/>
        <w:jc w:val="both"/>
      </w:pPr>
      <w:r>
        <w:rPr>
          <w:rFonts w:ascii="Times New Roman" w:hAnsi="Times New Roman" w:cs="Times New Roman"/>
        </w:rPr>
        <w:t>проживающего по адресу</w:t>
      </w:r>
      <w:r>
        <w:rPr>
          <w:rFonts w:ascii="Times New Roman" w:hAnsi="Times New Roman" w:cs="Times New Roman"/>
          <w:sz w:val="17"/>
          <w:szCs w:val="17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</w:p>
    <w:p w:rsidR="00ED788B" w:rsidRDefault="00ED788B" w:rsidP="00543FD2">
      <w:pPr>
        <w:pStyle w:val="ConsPlusNonformat"/>
        <w:ind w:firstLine="426"/>
        <w:jc w:val="center"/>
      </w:pP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(адрес места жительства ребенка с указанием индекса)</w:t>
      </w:r>
    </w:p>
    <w:p w:rsidR="00ED788B" w:rsidRDefault="00ED788B" w:rsidP="00543FD2">
      <w:pPr>
        <w:pStyle w:val="ConsPlusNonformat"/>
        <w:jc w:val="both"/>
      </w:pPr>
      <w:r>
        <w:rPr>
          <w:rFonts w:ascii="Times New Roman" w:hAnsi="Times New Roman" w:cs="Times New Roman"/>
        </w:rPr>
        <w:t>зарегистрированного по адресу</w:t>
      </w:r>
      <w:r>
        <w:rPr>
          <w:rFonts w:ascii="Times New Roman" w:hAnsi="Times New Roman" w:cs="Times New Roman"/>
          <w:sz w:val="17"/>
          <w:szCs w:val="17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17"/>
          <w:szCs w:val="17"/>
        </w:rPr>
        <w:t>___________________________________________</w:t>
      </w:r>
    </w:p>
    <w:p w:rsidR="00ED788B" w:rsidRDefault="00ED788B" w:rsidP="00543FD2">
      <w:pPr>
        <w:pStyle w:val="ConsPlusNonformat"/>
        <w:jc w:val="center"/>
      </w:pP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(адрес места регистрации ребенка с указанием индекса)</w:t>
      </w:r>
    </w:p>
    <w:p w:rsidR="00ED788B" w:rsidRPr="00543FD2" w:rsidRDefault="00ED788B" w:rsidP="00543FD2">
      <w:pPr>
        <w:pStyle w:val="ConsPlusNonformat"/>
        <w:rPr>
          <w:rFonts w:ascii="Times New Roman" w:hAnsi="Times New Roman" w:cs="Times New Roman"/>
          <w:color w:val="000000"/>
          <w:sz w:val="12"/>
          <w:szCs w:val="12"/>
          <w:u w:val="single"/>
        </w:rPr>
      </w:pPr>
      <w:r w:rsidRPr="00543FD2">
        <w:rPr>
          <w:rFonts w:ascii="Times New Roman" w:hAnsi="Times New Roman" w:cs="Times New Roman"/>
          <w:color w:val="000000"/>
          <w:u w:val="single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12"/>
          <w:szCs w:val="12"/>
          <w:u w:val="single"/>
        </w:rPr>
        <w:t xml:space="preserve">                  </w:t>
      </w:r>
    </w:p>
    <w:p w:rsidR="00ED788B" w:rsidRDefault="00ED788B" w:rsidP="00754063">
      <w:pPr>
        <w:pStyle w:val="ConsPlusNonformat"/>
        <w:jc w:val="both"/>
      </w:pPr>
      <w:r>
        <w:rPr>
          <w:rFonts w:ascii="Times New Roman" w:hAnsi="Times New Roman" w:cs="Times New Roman"/>
        </w:rPr>
        <w:t>Именуемый (ая) в дальнейшем "Воспитанник", совместно именуемые Стороны, заключили настоящий Договор о нижеследующем:</w:t>
      </w:r>
    </w:p>
    <w:p w:rsidR="00ED788B" w:rsidRDefault="00ED788B" w:rsidP="00754063">
      <w:pPr>
        <w:pStyle w:val="ConsPlusNormal"/>
        <w:ind w:firstLine="426"/>
        <w:jc w:val="center"/>
      </w:pPr>
      <w:r>
        <w:rPr>
          <w:rFonts w:ascii="Times New Roman" w:hAnsi="Times New Roman" w:cs="Times New Roman"/>
          <w:b/>
          <w:bCs/>
        </w:rPr>
        <w:t>I. Предмет договора</w:t>
      </w:r>
    </w:p>
    <w:p w:rsidR="00ED788B" w:rsidRDefault="00ED788B" w:rsidP="00754063">
      <w:pPr>
        <w:pStyle w:val="ConsPlusNormal"/>
        <w:ind w:firstLine="426"/>
        <w:jc w:val="both"/>
      </w:pPr>
      <w:r>
        <w:rPr>
          <w:rFonts w:ascii="Times New Roman" w:hAnsi="Times New Roman" w:cs="Times New Roman"/>
        </w:rPr>
        <w:t>1.1.Предметом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ED788B" w:rsidRDefault="00ED788B" w:rsidP="00754063">
      <w:pPr>
        <w:pStyle w:val="ConsPlusNormal"/>
        <w:ind w:firstLine="426"/>
        <w:jc w:val="both"/>
      </w:pPr>
      <w:r>
        <w:rPr>
          <w:rFonts w:ascii="Times New Roman" w:hAnsi="Times New Roman" w:cs="Times New Roman"/>
        </w:rPr>
        <w:t xml:space="preserve">1.2.Форма обучения </w:t>
      </w:r>
      <w:r>
        <w:rPr>
          <w:rFonts w:ascii="Times New Roman" w:hAnsi="Times New Roman" w:cs="Times New Roman"/>
          <w:u w:val="single"/>
        </w:rPr>
        <w:t>очная</w:t>
      </w:r>
      <w:r>
        <w:rPr>
          <w:rFonts w:ascii="Times New Roman" w:hAnsi="Times New Roman" w:cs="Times New Roman"/>
        </w:rPr>
        <w:t>.</w:t>
      </w:r>
    </w:p>
    <w:p w:rsidR="00ED788B" w:rsidRDefault="00ED788B" w:rsidP="00754063">
      <w:pPr>
        <w:pStyle w:val="ConsPlusNormal"/>
        <w:ind w:firstLine="426"/>
        <w:jc w:val="both"/>
      </w:pPr>
      <w:r>
        <w:rPr>
          <w:rFonts w:ascii="Times New Roman" w:hAnsi="Times New Roman" w:cs="Times New Roman"/>
        </w:rPr>
        <w:t xml:space="preserve">1.3. Наименование образовательной программы </w:t>
      </w:r>
      <w:r>
        <w:rPr>
          <w:rFonts w:ascii="Times New Roman" w:hAnsi="Times New Roman" w:cs="Times New Roman"/>
          <w:u w:val="single"/>
        </w:rPr>
        <w:t>общеразвивающая</w:t>
      </w:r>
      <w:r>
        <w:rPr>
          <w:rFonts w:ascii="Times New Roman" w:hAnsi="Times New Roman" w:cs="Times New Roman"/>
        </w:rPr>
        <w:t>.</w:t>
      </w:r>
    </w:p>
    <w:p w:rsidR="00ED788B" w:rsidRDefault="00ED788B" w:rsidP="00754063">
      <w:pPr>
        <w:pStyle w:val="ConsPlusNormal"/>
        <w:ind w:firstLine="426"/>
        <w:jc w:val="both"/>
      </w:pPr>
      <w:r>
        <w:rPr>
          <w:rFonts w:ascii="Times New Roman" w:hAnsi="Times New Roman" w:cs="Times New Roman"/>
        </w:rPr>
        <w:t xml:space="preserve">1.4.Срок освоения образовательной программы (продолжительность обучения) на момент подписания настоящего Договора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</w:rPr>
        <w:t>календарных лет (года).</w:t>
      </w:r>
    </w:p>
    <w:p w:rsidR="00ED788B" w:rsidRDefault="00ED788B" w:rsidP="00754063">
      <w:pPr>
        <w:pStyle w:val="ConsPlusNormal"/>
        <w:ind w:firstLine="426"/>
        <w:jc w:val="both"/>
      </w:pPr>
      <w:r>
        <w:rPr>
          <w:rFonts w:ascii="Times New Roman" w:hAnsi="Times New Roman" w:cs="Times New Roman"/>
        </w:rPr>
        <w:t>1.5.Режим пребывания Воспитанника в образовательной организации - полный день с 12 часовым пребыванием  с 7.00 – 19.00 ч., пятидневная рабочая неделя с двумя выходными (суббота, воскресенье), праздничные дни установленные Правительством РФ.</w:t>
      </w:r>
    </w:p>
    <w:p w:rsidR="00ED788B" w:rsidRDefault="00ED788B" w:rsidP="00754063">
      <w:pPr>
        <w:pStyle w:val="ConsPlusNonformat"/>
        <w:ind w:firstLine="426"/>
        <w:jc w:val="both"/>
      </w:pPr>
      <w:r>
        <w:rPr>
          <w:rFonts w:ascii="Times New Roman" w:hAnsi="Times New Roman" w:cs="Times New Roman"/>
        </w:rPr>
        <w:t>1.6.Воспитанник зачисляется в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</w:t>
      </w:r>
      <w:r>
        <w:rPr>
          <w:rFonts w:ascii="Times New Roman" w:hAnsi="Times New Roman" w:cs="Times New Roman"/>
        </w:rPr>
        <w:t xml:space="preserve">группу </w:t>
      </w:r>
      <w:r>
        <w:rPr>
          <w:rFonts w:ascii="Times New Roman" w:hAnsi="Times New Roman" w:cs="Times New Roman"/>
          <w:u w:val="single"/>
        </w:rPr>
        <w:t>общеразвивающей</w:t>
      </w:r>
      <w:r>
        <w:rPr>
          <w:rFonts w:ascii="Times New Roman" w:hAnsi="Times New Roman" w:cs="Times New Roman"/>
        </w:rPr>
        <w:t xml:space="preserve"> направленности.</w:t>
      </w:r>
    </w:p>
    <w:p w:rsidR="00ED788B" w:rsidRDefault="00ED788B" w:rsidP="00754063">
      <w:pPr>
        <w:pStyle w:val="ConsPlusNormal"/>
        <w:ind w:firstLine="426"/>
        <w:jc w:val="center"/>
        <w:rPr>
          <w:rFonts w:ascii="Times New Roman" w:hAnsi="Times New Roman" w:cs="Times New Roman"/>
          <w:b/>
          <w:bCs/>
        </w:rPr>
      </w:pPr>
    </w:p>
    <w:p w:rsidR="00ED788B" w:rsidRDefault="00ED788B" w:rsidP="00754063">
      <w:pPr>
        <w:pStyle w:val="ConsPlusNormal"/>
        <w:ind w:firstLine="426"/>
        <w:jc w:val="center"/>
      </w:pPr>
      <w:r>
        <w:rPr>
          <w:rFonts w:ascii="Times New Roman" w:hAnsi="Times New Roman" w:cs="Times New Roman"/>
          <w:b/>
          <w:bCs/>
        </w:rPr>
        <w:t>II. Взаимодействие Сторон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  <w:b/>
          <w:bCs/>
        </w:rPr>
        <w:t>2.1. Исполнитель вправе: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2.1.1.Самостоятельно осуществлять образовательную деятельность.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2.1.2.Предоставлять Воспитаннику дополнительные образовательные услуги (за рамками образовательной деятельности), наименование, объем и форма которых определены в отдельном договоре «Об оказании  дополнительных образовательных услуг».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2.1.3. Устанавливать и взимать с Заказчика плату за дополнительные образовательные услуги.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  <w:b/>
          <w:bCs/>
        </w:rPr>
        <w:t>2.2. Заказчик вправе: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2.2.1.Участвовать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2.2.2.Получать от Исполнителя информацию: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 xml:space="preserve">- по вопросам организации и обеспечения надлежащего исполнения услуг, предусмотренных </w:t>
      </w:r>
      <w:hyperlink r:id="rId16" w:anchor="Par74" w:history="1">
        <w:r>
          <w:rPr>
            <w:rStyle w:val="Hyperlink"/>
            <w:rFonts w:ascii="Times New Roman" w:hAnsi="Times New Roman" w:cs="Times New Roman"/>
          </w:rPr>
          <w:t>разделом I</w:t>
        </w:r>
      </w:hyperlink>
      <w:r>
        <w:rPr>
          <w:rFonts w:ascii="Times New Roman" w:hAnsi="Times New Roman" w:cs="Times New Roman"/>
        </w:rPr>
        <w:t xml:space="preserve"> настоящего Договора;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-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2.2.3.Знакомиться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2.2.4.Выбирать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2.2.5.Находиться с Воспитанником в образовательной организации в период его адаптации в течение двух недель.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2.2.6.Принимать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2.2.7.Создавать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ED788B" w:rsidRDefault="00ED788B" w:rsidP="00754063">
      <w:pPr>
        <w:pStyle w:val="ConsPlusNormal"/>
        <w:ind w:firstLine="284"/>
        <w:rPr>
          <w:rFonts w:ascii="Times New Roman" w:hAnsi="Times New Roman" w:cs="Times New Roman"/>
          <w:b/>
          <w:bCs/>
        </w:rPr>
      </w:pPr>
    </w:p>
    <w:p w:rsidR="00ED788B" w:rsidRDefault="00ED788B" w:rsidP="00754063">
      <w:pPr>
        <w:pStyle w:val="ConsPlusNormal"/>
        <w:ind w:firstLine="284"/>
      </w:pPr>
      <w:r>
        <w:rPr>
          <w:rFonts w:ascii="Times New Roman" w:hAnsi="Times New Roman" w:cs="Times New Roman"/>
          <w:b/>
          <w:bCs/>
        </w:rPr>
        <w:t>2.3. Исполнитель обязан: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2.3.1.Обеспечить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 xml:space="preserve">2.3.2.Обеспечить надлежащее предоставление услуг, предусмотренных </w:t>
      </w:r>
      <w:hyperlink r:id="rId17" w:anchor="Par74" w:history="1">
        <w:r>
          <w:rPr>
            <w:rStyle w:val="Hyperlink"/>
            <w:rFonts w:ascii="Times New Roman" w:hAnsi="Times New Roman" w:cs="Times New Roman"/>
          </w:rPr>
          <w:t>разделом I</w:t>
        </w:r>
      </w:hyperlink>
      <w:r>
        <w:rPr>
          <w:rFonts w:ascii="Times New Roman" w:hAnsi="Times New Roman" w:cs="Times New Roman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2.3.3.Довести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N 2300-1 "О защите прав потребителей" и Федеральным законом от 29 декабря 2012 г. N 273-ФЗ "Об образовании в Российской Федерации".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2.3.5.При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2.3.6.При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 xml:space="preserve">2.3.8.Обучать Воспитанника по образовательной программе, предусмотренной </w:t>
      </w:r>
      <w:hyperlink r:id="rId18" w:anchor="Par78" w:history="1">
        <w:r>
          <w:rPr>
            <w:rStyle w:val="Hyperlink"/>
            <w:rFonts w:ascii="Times New Roman" w:hAnsi="Times New Roman" w:cs="Times New Roman"/>
          </w:rPr>
          <w:t>пунктом 1.3</w:t>
        </w:r>
      </w:hyperlink>
      <w:r>
        <w:rPr>
          <w:rFonts w:ascii="Times New Roman" w:hAnsi="Times New Roman" w:cs="Times New Roman"/>
        </w:rPr>
        <w:t xml:space="preserve"> настоящего Договора.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2.3.9.Обеспечить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2.3.10.Осуществлять медицинское обслуживание ребенка специально закрепленным органами здравоохранения медицинским персоналом: профилактические, оздоровительные, санитарно- гигиенические мероприятия.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2.3.11.Не передавать ребенка Родителю в случае нахождения его в состоянии алкогольного, наркотического или токсического опьянения.</w:t>
      </w:r>
    </w:p>
    <w:p w:rsidR="00ED788B" w:rsidRDefault="00ED788B" w:rsidP="00754063">
      <w:pPr>
        <w:pStyle w:val="ConsPlusNormal"/>
        <w:tabs>
          <w:tab w:val="left" w:pos="284"/>
        </w:tabs>
        <w:jc w:val="both"/>
      </w:pPr>
      <w:r>
        <w:rPr>
          <w:rFonts w:ascii="Times New Roman" w:hAnsi="Times New Roman" w:cs="Times New Roman"/>
        </w:rPr>
        <w:tab/>
        <w:t>2.3.12.Заявлять в службы социальной защиты и профилактики безнадзорности и правонарушений г. Кунгура о случаях физического, психического, сексуального насилия, оскорбления, злоупотребления, отсутствия заботы, грубого, небрежного отношения с ребенком со стороны Родителей.</w:t>
      </w:r>
    </w:p>
    <w:p w:rsidR="00ED788B" w:rsidRDefault="00ED788B" w:rsidP="00754063">
      <w:pPr>
        <w:pStyle w:val="ConsPlusNonformat"/>
        <w:ind w:firstLine="284"/>
        <w:jc w:val="both"/>
      </w:pPr>
      <w:r>
        <w:rPr>
          <w:rFonts w:ascii="Times New Roman" w:hAnsi="Times New Roman" w:cs="Times New Roman"/>
        </w:rPr>
        <w:t>2.3.13. Обеспечивать Воспитанника необходимым сбалансированным 5 – разовым питанием, согласно режиму дня возрастной группы, удовлетворяющим его физиологические потребности.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2.3.14.Переводить Воспитанника в следующую возрастную группу до «01» сентября текущего года.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 xml:space="preserve">2.3.15.Обеспечить соблюдение требований Федерального закона от 27 июля 2006 г. N 152-ФЗ "О персональных данных" в части сбора, хранения и обработки персональных данных Заказчика и Воспитанника. </w:t>
      </w:r>
      <w:r>
        <w:rPr>
          <w:rFonts w:ascii="Times New Roman" w:hAnsi="Times New Roman" w:cs="Times New Roman"/>
          <w:spacing w:val="4"/>
        </w:rPr>
        <w:t>Заказчик осведомлен и согласен с использованием Исполнителем системы видеонаблюдения в целях обеспечения безопасности ребенка.</w:t>
      </w:r>
    </w:p>
    <w:p w:rsidR="00ED788B" w:rsidRDefault="00ED788B" w:rsidP="00754063">
      <w:pPr>
        <w:pStyle w:val="ConsPlusNormal"/>
        <w:ind w:firstLine="284"/>
      </w:pPr>
      <w:r>
        <w:rPr>
          <w:rFonts w:ascii="Times New Roman" w:hAnsi="Times New Roman" w:cs="Times New Roman"/>
          <w:b/>
          <w:bCs/>
        </w:rPr>
        <w:t>2.4. Заказчик обязан: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2.4.1.Соблюдать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административно-управленческому,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 xml:space="preserve">2.4.2.Своевременно вносить плату за </w:t>
      </w:r>
      <w:r>
        <w:rPr>
          <w:rFonts w:ascii="Times New Roman" w:hAnsi="Times New Roman" w:cs="Times New Roman"/>
          <w:color w:val="000000"/>
        </w:rPr>
        <w:t>присмотр и уход за Воспитанником.</w:t>
      </w:r>
    </w:p>
    <w:p w:rsidR="00ED788B" w:rsidRDefault="00ED788B" w:rsidP="00754063">
      <w:pPr>
        <w:pStyle w:val="ConsPlusNormal"/>
        <w:ind w:right="-142" w:firstLine="284"/>
        <w:jc w:val="both"/>
      </w:pPr>
      <w:r>
        <w:rPr>
          <w:rFonts w:ascii="Times New Roman" w:hAnsi="Times New Roman" w:cs="Times New Roman"/>
          <w:color w:val="000000"/>
        </w:rPr>
        <w:t>2.4.3.При поступлении</w:t>
      </w:r>
      <w:r>
        <w:rPr>
          <w:rFonts w:ascii="Times New Roman" w:hAnsi="Times New Roman" w:cs="Times New Roman"/>
        </w:rPr>
        <w:t xml:space="preserve">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организации.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2.4.4.Незамедлительно сообщать Исполнителю об изменении контактного телефона и места жительства.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2.4.5.Лично передавать и забирать ребенка из образовательной организации либо передавать ребенка лицам старше 18 лет с обязательным письменным уведомлением заведующего и воспитателя.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2.4.6. Не допускать отсутствия ребенка без уважительной причины. Информировать Исполнителя о предстоящем отсутствии Воспитанника в образовательной организации или его болезни.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В случае заболевания Воспитанника, подтвержденного заключением медицинской организации либо выявленного педагогом или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2.4.7.Предоставлять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ED788B" w:rsidRDefault="00ED788B" w:rsidP="00754063">
      <w:pPr>
        <w:pStyle w:val="ConsPlusNormal"/>
        <w:ind w:firstLine="42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III. Размер, сроки и порядок оплаты за присмотр и уход за Воспитанником</w:t>
      </w:r>
    </w:p>
    <w:p w:rsidR="00ED788B" w:rsidRPr="002D7B13" w:rsidRDefault="00ED788B" w:rsidP="006223B9">
      <w:pPr>
        <w:pStyle w:val="ConsPlusNonformat"/>
        <w:ind w:firstLine="284"/>
        <w:jc w:val="both"/>
        <w:rPr>
          <w:rFonts w:ascii="Times New Roman" w:hAnsi="Times New Roman" w:cs="Times New Roman"/>
          <w:color w:val="FF0000"/>
        </w:rPr>
      </w:pPr>
      <w:r w:rsidRPr="006223B9">
        <w:rPr>
          <w:rFonts w:ascii="Times New Roman" w:hAnsi="Times New Roman" w:cs="Times New Roman"/>
        </w:rPr>
        <w:t xml:space="preserve">3.1. Стоимость услуг Исполнителя по присмотру и уходу за Воспитанником - </w:t>
      </w:r>
      <w:r w:rsidRPr="006223B9">
        <w:rPr>
          <w:rFonts w:ascii="Times New Roman" w:hAnsi="Times New Roman" w:cs="Times New Roman"/>
          <w:b/>
          <w:bCs/>
        </w:rPr>
        <w:t>возмещение затрат на приобретение продуктов питания для детей</w:t>
      </w:r>
      <w:r w:rsidRPr="006223B9">
        <w:rPr>
          <w:rFonts w:ascii="Times New Roman" w:hAnsi="Times New Roman" w:cs="Times New Roman"/>
        </w:rPr>
        <w:t xml:space="preserve"> (далее - родительская   плата)   устанавливается в соответствии с Постановления  администрации  города  Кунгура  Пермского  края</w:t>
      </w:r>
      <w:r>
        <w:rPr>
          <w:rFonts w:ascii="Times New Roman" w:hAnsi="Times New Roman" w:cs="Times New Roman"/>
        </w:rPr>
        <w:t xml:space="preserve">, </w:t>
      </w:r>
      <w:r w:rsidRPr="006223B9">
        <w:rPr>
          <w:rFonts w:ascii="Times New Roman" w:hAnsi="Times New Roman" w:cs="Times New Roman"/>
        </w:rPr>
        <w:t>Положение</w:t>
      </w:r>
      <w:r>
        <w:rPr>
          <w:rFonts w:ascii="Times New Roman" w:hAnsi="Times New Roman" w:cs="Times New Roman"/>
        </w:rPr>
        <w:t>м</w:t>
      </w:r>
      <w:r w:rsidRPr="006223B9">
        <w:rPr>
          <w:rFonts w:ascii="Times New Roman" w:hAnsi="Times New Roman" w:cs="Times New Roman"/>
        </w:rPr>
        <w:t xml:space="preserve"> о порядке расчета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организациях, осуществляющих образовательную деятельность, утвержденное постановлением администрации города Кунгура Пермского и дифференцируется в зависимости от возраста ребенка и продолжительности его пребывания в образовательной организации: в группах с детьми в возрасте </w:t>
      </w:r>
      <w:r>
        <w:rPr>
          <w:rFonts w:ascii="Times New Roman" w:hAnsi="Times New Roman" w:cs="Times New Roman"/>
          <w:b/>
          <w:bCs/>
        </w:rPr>
        <w:t>до 3 лет _______ руб.; с 3 лет до 8 лет _____</w:t>
      </w:r>
      <w:r w:rsidRPr="006223B9">
        <w:rPr>
          <w:rFonts w:ascii="Times New Roman" w:hAnsi="Times New Roman" w:cs="Times New Roman"/>
          <w:b/>
          <w:bCs/>
        </w:rPr>
        <w:t xml:space="preserve"> руб.</w:t>
      </w:r>
      <w:r w:rsidRPr="006223B9">
        <w:rPr>
          <w:rFonts w:ascii="Times New Roman" w:hAnsi="Times New Roman" w:cs="Times New Roman"/>
        </w:rPr>
        <w:t>,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 Родительская плата за присмотр и уход за детьми, осваивающими образовательные программы дошкольного образования в образовательной организации, осуществляющей образовательную деятельность, может быть снижена или не в</w:t>
      </w:r>
      <w:r>
        <w:rPr>
          <w:rFonts w:ascii="Times New Roman" w:hAnsi="Times New Roman" w:cs="Times New Roman"/>
        </w:rPr>
        <w:t xml:space="preserve">зимается на основании раздела </w:t>
      </w:r>
      <w:r w:rsidRPr="006223B9">
        <w:rPr>
          <w:rFonts w:ascii="Times New Roman" w:hAnsi="Times New Roman" w:cs="Times New Roman"/>
        </w:rPr>
        <w:t>Порядок и условия предоставления родителям (законным представителям) льгот по родительской плате  Постановления администрации города Кунгура Пермского края</w:t>
      </w:r>
      <w:r>
        <w:rPr>
          <w:rFonts w:ascii="Times New Roman" w:hAnsi="Times New Roman" w:cs="Times New Roman"/>
        </w:rPr>
        <w:t>.</w:t>
      </w:r>
    </w:p>
    <w:p w:rsidR="00ED788B" w:rsidRPr="006223B9" w:rsidRDefault="00ED788B" w:rsidP="006223B9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6223B9">
        <w:rPr>
          <w:rFonts w:ascii="Times New Roman" w:hAnsi="Times New Roman" w:cs="Times New Roman"/>
          <w:color w:val="000000"/>
        </w:rPr>
        <w:t>3.2. Начисление родительской платы производится из расчета фактически</w:t>
      </w:r>
      <w:r w:rsidRPr="006223B9">
        <w:rPr>
          <w:rFonts w:ascii="Times New Roman" w:hAnsi="Times New Roman" w:cs="Times New Roman"/>
        </w:rPr>
        <w:t xml:space="preserve"> оказанной услуги по присмотру и уходу, соразмерно количеству календарных дней, в течение которых оказывалась услуга.</w:t>
      </w:r>
    </w:p>
    <w:p w:rsidR="00ED788B" w:rsidRPr="006223B9" w:rsidRDefault="00ED788B" w:rsidP="006223B9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6223B9">
        <w:rPr>
          <w:rFonts w:ascii="Times New Roman" w:hAnsi="Times New Roman" w:cs="Times New Roman"/>
        </w:rPr>
        <w:t xml:space="preserve">3.3 Квитанция по оплате за присмотр и уход за Воспитанников выдаются Исполнителем ежемесячно не позднее </w:t>
      </w:r>
      <w:r w:rsidRPr="006223B9">
        <w:rPr>
          <w:rFonts w:ascii="Times New Roman" w:hAnsi="Times New Roman" w:cs="Times New Roman"/>
          <w:b/>
          <w:bCs/>
        </w:rPr>
        <w:t>5 числа</w:t>
      </w:r>
      <w:r w:rsidRPr="006223B9">
        <w:rPr>
          <w:rFonts w:ascii="Times New Roman" w:hAnsi="Times New Roman" w:cs="Times New Roman"/>
        </w:rPr>
        <w:t>.</w:t>
      </w:r>
    </w:p>
    <w:p w:rsidR="00ED788B" w:rsidRPr="006223B9" w:rsidRDefault="00ED788B" w:rsidP="006223B9">
      <w:pPr>
        <w:pStyle w:val="ConsPlusNonformat"/>
        <w:ind w:firstLine="284"/>
        <w:jc w:val="both"/>
        <w:rPr>
          <w:rFonts w:ascii="Times New Roman" w:hAnsi="Times New Roman" w:cs="Times New Roman"/>
          <w:color w:val="000000"/>
        </w:rPr>
      </w:pPr>
      <w:r w:rsidRPr="006223B9">
        <w:rPr>
          <w:rFonts w:ascii="Times New Roman" w:hAnsi="Times New Roman" w:cs="Times New Roman"/>
          <w:color w:val="000000"/>
        </w:rPr>
        <w:t xml:space="preserve">3.4. Заказчик ежемесячно вносит родительскую плату за присмотр и уход за Воспитанником, указанную в </w:t>
      </w:r>
      <w:hyperlink r:id="rId19" w:anchor="Par144" w:tooltip="Ссылка на текущий документ" w:history="1">
        <w:r w:rsidRPr="006223B9">
          <w:rPr>
            <w:rStyle w:val="Hyperlink"/>
            <w:rFonts w:ascii="Times New Roman" w:hAnsi="Times New Roman" w:cs="Times New Roman"/>
            <w:color w:val="000000"/>
          </w:rPr>
          <w:t>пункте 3.1</w:t>
        </w:r>
      </w:hyperlink>
      <w:r w:rsidRPr="006223B9">
        <w:rPr>
          <w:rFonts w:ascii="Times New Roman" w:hAnsi="Times New Roman" w:cs="Times New Roman"/>
          <w:color w:val="000000"/>
        </w:rPr>
        <w:t xml:space="preserve"> настоящего Договора, в сумме из расчета стоимости одного дня и дней посещения Воспитанником.</w:t>
      </w:r>
    </w:p>
    <w:p w:rsidR="00ED788B" w:rsidRPr="00A910BB" w:rsidRDefault="00ED788B" w:rsidP="00A910BB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r w:rsidRPr="006223B9">
        <w:rPr>
          <w:rFonts w:ascii="Times New Roman" w:hAnsi="Times New Roman" w:cs="Times New Roman"/>
        </w:rPr>
        <w:t xml:space="preserve">3.5. Оплата производится ежемесячно в срок не позднее </w:t>
      </w:r>
      <w:r w:rsidRPr="006223B9">
        <w:rPr>
          <w:rFonts w:ascii="Times New Roman" w:hAnsi="Times New Roman" w:cs="Times New Roman"/>
          <w:b/>
          <w:bCs/>
        </w:rPr>
        <w:t>15 числа</w:t>
      </w:r>
      <w:r w:rsidRPr="006223B9">
        <w:rPr>
          <w:rFonts w:ascii="Times New Roman" w:hAnsi="Times New Roman" w:cs="Times New Roman"/>
        </w:rPr>
        <w:t xml:space="preserve"> по выданной квитанции, путем безналичного перечисления денежных средств на лицевой счет, указанный в разделе VII настоящего договора.</w:t>
      </w:r>
    </w:p>
    <w:p w:rsidR="00ED788B" w:rsidRDefault="00ED788B" w:rsidP="00754063">
      <w:pPr>
        <w:pStyle w:val="ConsPlusNormal"/>
        <w:jc w:val="center"/>
      </w:pPr>
      <w:bookmarkStart w:id="1" w:name="Par191"/>
      <w:bookmarkEnd w:id="1"/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 xml:space="preserve">V. Ответственность за неисполнение или ненадлежащее исполнение обязательств по договору, </w:t>
      </w:r>
    </w:p>
    <w:p w:rsidR="00ED788B" w:rsidRDefault="00ED788B" w:rsidP="00754063">
      <w:pPr>
        <w:pStyle w:val="ConsPlusNormal"/>
        <w:jc w:val="center"/>
      </w:pPr>
      <w:r>
        <w:rPr>
          <w:rFonts w:ascii="Times New Roman" w:hAnsi="Times New Roman" w:cs="Times New Roman"/>
          <w:b/>
          <w:bCs/>
        </w:rPr>
        <w:t>порядок разрешения споров.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4.1.За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ED788B" w:rsidRDefault="00ED788B" w:rsidP="00754063">
      <w:pPr>
        <w:pStyle w:val="ConsPlusNormal"/>
        <w:ind w:firstLine="426"/>
        <w:jc w:val="center"/>
      </w:pPr>
      <w:bookmarkStart w:id="2" w:name="Par213"/>
      <w:bookmarkEnd w:id="2"/>
      <w:r>
        <w:rPr>
          <w:rFonts w:ascii="Times New Roman" w:hAnsi="Times New Roman" w:cs="Times New Roman"/>
          <w:b/>
          <w:bCs/>
        </w:rPr>
        <w:t>V. Основания изменения и расторжения договора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5.1.Условия, на которых заключен настоящий Договор, могут быть изменены по соглашению сторон.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5.2.Все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ED788B" w:rsidRDefault="00ED788B" w:rsidP="00754063">
      <w:pPr>
        <w:pStyle w:val="ConsPlusNormal"/>
        <w:ind w:firstLine="284"/>
        <w:jc w:val="both"/>
      </w:pPr>
      <w:r>
        <w:rPr>
          <w:rFonts w:ascii="Times New Roman" w:hAnsi="Times New Roman" w:cs="Times New Roman"/>
        </w:rPr>
        <w:t>5.3.Настоящий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ED788B" w:rsidRDefault="00ED788B" w:rsidP="00754063">
      <w:pPr>
        <w:pStyle w:val="ConsPlusNormal"/>
        <w:ind w:firstLine="426"/>
        <w:jc w:val="center"/>
      </w:pPr>
      <w:r>
        <w:rPr>
          <w:rFonts w:ascii="Times New Roman" w:hAnsi="Times New Roman" w:cs="Times New Roman"/>
          <w:b/>
          <w:bCs/>
        </w:rPr>
        <w:t>V</w:t>
      </w:r>
      <w:r>
        <w:rPr>
          <w:rFonts w:ascii="Times New Roman" w:hAnsi="Times New Roman" w:cs="Times New Roman"/>
          <w:b/>
          <w:bCs/>
          <w:lang w:val="en-US"/>
        </w:rPr>
        <w:t>I</w:t>
      </w:r>
      <w:r>
        <w:rPr>
          <w:rFonts w:ascii="Times New Roman" w:hAnsi="Times New Roman" w:cs="Times New Roman"/>
          <w:b/>
          <w:bCs/>
        </w:rPr>
        <w:t>. Заключительные положения</w:t>
      </w:r>
    </w:p>
    <w:p w:rsidR="00ED788B" w:rsidRPr="00A910BB" w:rsidRDefault="00ED788B" w:rsidP="00754063">
      <w:pPr>
        <w:pStyle w:val="BodyTextIndent"/>
        <w:spacing w:after="0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910BB">
        <w:rPr>
          <w:rFonts w:ascii="Times New Roman" w:hAnsi="Times New Roman" w:cs="Times New Roman"/>
          <w:sz w:val="20"/>
          <w:szCs w:val="20"/>
        </w:rPr>
        <w:t>6.1.Настоящий договор вступает в силу со дня его подписания Сторонами  и действует до окончательного исполнения сторонами принятых на себя обязательств.</w:t>
      </w:r>
    </w:p>
    <w:p w:rsidR="00ED788B" w:rsidRPr="00A910BB" w:rsidRDefault="00ED788B" w:rsidP="00754063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A910BB">
        <w:rPr>
          <w:rFonts w:ascii="Times New Roman" w:hAnsi="Times New Roman" w:cs="Times New Roman"/>
        </w:rPr>
        <w:t>6.2.Настоящий Договор составлен в двух экземплярах, имеющих равную юридическую силу, по одному для каждой из Сторон.</w:t>
      </w:r>
    </w:p>
    <w:p w:rsidR="00ED788B" w:rsidRPr="00A910BB" w:rsidRDefault="00ED788B" w:rsidP="00754063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A910BB">
        <w:rPr>
          <w:rFonts w:ascii="Times New Roman" w:hAnsi="Times New Roman" w:cs="Times New Roman"/>
        </w:rPr>
        <w:t>6.3.Стороны обязуются письменно извещать друг друга о смене реквизитов, адресов и иных существенных изменениях.</w:t>
      </w:r>
    </w:p>
    <w:p w:rsidR="00ED788B" w:rsidRPr="00A910BB" w:rsidRDefault="00ED788B" w:rsidP="00754063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A910BB">
        <w:rPr>
          <w:rFonts w:ascii="Times New Roman" w:hAnsi="Times New Roman" w:cs="Times New Roman"/>
        </w:rPr>
        <w:t>6.4.Все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ED788B" w:rsidRPr="00A910BB" w:rsidRDefault="00ED788B" w:rsidP="00754063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A910BB">
        <w:rPr>
          <w:rFonts w:ascii="Times New Roman" w:hAnsi="Times New Roman" w:cs="Times New Roman"/>
        </w:rPr>
        <w:t>6.5.Споры, не урегулированные путем переговоров, разрешаются в судебном порядке, установленном законодательством РФ.</w:t>
      </w:r>
    </w:p>
    <w:p w:rsidR="00ED788B" w:rsidRPr="00A910BB" w:rsidRDefault="00ED788B" w:rsidP="00754063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A910BB">
        <w:rPr>
          <w:rFonts w:ascii="Times New Roman" w:hAnsi="Times New Roman" w:cs="Times New Roman"/>
        </w:rPr>
        <w:t>6.6.Ни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ED788B" w:rsidRPr="00A910BB" w:rsidRDefault="00ED788B" w:rsidP="00754063">
      <w:pPr>
        <w:pStyle w:val="ConsPlusNormal"/>
        <w:ind w:firstLine="284"/>
        <w:jc w:val="both"/>
        <w:rPr>
          <w:rFonts w:ascii="Times New Roman" w:hAnsi="Times New Roman" w:cs="Times New Roman"/>
        </w:rPr>
      </w:pPr>
      <w:r w:rsidRPr="00A910BB">
        <w:rPr>
          <w:rFonts w:ascii="Times New Roman" w:hAnsi="Times New Roman" w:cs="Times New Roman"/>
        </w:rPr>
        <w:t>6.7.При выполнении условий настоящего Договора Стороны руководствуются законодательством Российской Федерации.</w:t>
      </w:r>
    </w:p>
    <w:p w:rsidR="00ED788B" w:rsidRDefault="00ED788B" w:rsidP="00A910BB">
      <w:pPr>
        <w:pStyle w:val="ConsPlusNormal"/>
        <w:jc w:val="both"/>
        <w:rPr>
          <w:rFonts w:ascii="Times New Roman" w:hAnsi="Times New Roman" w:cs="Times New Roman"/>
          <w:b/>
          <w:bCs/>
        </w:rPr>
      </w:pPr>
    </w:p>
    <w:p w:rsidR="00ED788B" w:rsidRDefault="00ED788B" w:rsidP="00754063">
      <w:pPr>
        <w:pStyle w:val="ConsPlusNormal"/>
        <w:ind w:firstLine="426"/>
        <w:jc w:val="center"/>
      </w:pPr>
      <w:r>
        <w:rPr>
          <w:rFonts w:ascii="Times New Roman" w:hAnsi="Times New Roman" w:cs="Times New Roman"/>
          <w:b/>
          <w:bCs/>
        </w:rPr>
        <w:t>VII. Реквизиты и подписи сторон</w:t>
      </w:r>
    </w:p>
    <w:p w:rsidR="00ED788B" w:rsidRDefault="00ED788B" w:rsidP="00754063">
      <w:pPr>
        <w:pStyle w:val="ConsPlusNormal"/>
        <w:ind w:firstLine="426"/>
        <w:jc w:val="center"/>
        <w:rPr>
          <w:rFonts w:ascii="Times New Roman" w:hAnsi="Times New Roman" w:cs="Times New Roman"/>
          <w:b/>
          <w:bCs/>
        </w:rPr>
      </w:pPr>
    </w:p>
    <w:tbl>
      <w:tblPr>
        <w:tblW w:w="10980" w:type="dxa"/>
        <w:tblInd w:w="2" w:type="dxa"/>
        <w:tblLayout w:type="fixed"/>
        <w:tblLook w:val="0000"/>
      </w:tblPr>
      <w:tblGrid>
        <w:gridCol w:w="5400"/>
        <w:gridCol w:w="5580"/>
      </w:tblGrid>
      <w:tr w:rsidR="00ED788B" w:rsidRPr="00E27D45">
        <w:trPr>
          <w:trHeight w:val="4581"/>
        </w:trPr>
        <w:tc>
          <w:tcPr>
            <w:tcW w:w="5400" w:type="dxa"/>
          </w:tcPr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Исполнитель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Муниципальное автономное дошкольное образовательное учреждение «Центр развития ребенка - детский сад № 13»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Адрес: 617470, Пермский край, 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г. Кунгур, ул. Ситникова, 92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ИНН 5917102740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л/счет 309070012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р/счет </w:t>
            </w:r>
            <w:r w:rsidRPr="00E27D45">
              <w:rPr>
                <w:rFonts w:ascii="Times New Roman" w:hAnsi="Times New Roman" w:cs="Times New Roman"/>
                <w:sz w:val="20"/>
                <w:szCs w:val="20"/>
              </w:rPr>
              <w:t>40701810400003000011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открытый в отделение г. Пермь 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БИК </w:t>
            </w:r>
            <w:r w:rsidRPr="00E27D45">
              <w:rPr>
                <w:rFonts w:ascii="Times New Roman" w:hAnsi="Times New Roman" w:cs="Times New Roman"/>
                <w:sz w:val="20"/>
                <w:szCs w:val="20"/>
              </w:rPr>
              <w:t>045773001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телефон: (34271) 29270, 28891, 28711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__________________ Л.П.Никифорова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5580" w:type="dxa"/>
          </w:tcPr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Заказчик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Родитель: мать (отец, законный представитель)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                           </w:t>
            </w:r>
            <w:r w:rsidRPr="00E27D45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Ф.И.О.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Паспорт: серия _________________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u w:val="single"/>
                <w:lang w:eastAsia="en-US"/>
              </w:rPr>
              <w:t xml:space="preserve"> выдан «  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eastAsia="en-US"/>
              </w:rPr>
              <w:t>__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u w:val="single"/>
                <w:lang w:eastAsia="en-US"/>
              </w:rPr>
              <w:t xml:space="preserve"> »</w:t>
            </w:r>
            <w:r w:rsidRPr="002A480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27D45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                                                  паспортные данные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кем выдан 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27D45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                                                    адрес проживания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27D45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                                            место работы, должность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телефон домашний, служебный__________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</w:t>
            </w:r>
          </w:p>
          <w:p w:rsidR="00ED788B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Подпись___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</w:t>
            </w:r>
            <w:r w:rsidRPr="00E27D4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:rsidR="00ED788B" w:rsidRPr="00E27D45" w:rsidRDefault="00ED788B" w:rsidP="002D7B1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E27D45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                                         (расшифровка подписи)</w:t>
            </w:r>
          </w:p>
        </w:tc>
      </w:tr>
    </w:tbl>
    <w:p w:rsidR="00ED788B" w:rsidRPr="002D7B13" w:rsidRDefault="00ED788B" w:rsidP="002D7B1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2D7B13">
        <w:rPr>
          <w:rFonts w:ascii="Times New Roman" w:hAnsi="Times New Roman" w:cs="Times New Roman"/>
          <w:sz w:val="20"/>
          <w:szCs w:val="20"/>
        </w:rPr>
        <w:t>Отметка о получении 2-го экземпляра</w:t>
      </w:r>
      <w:r w:rsidRPr="002D7B13">
        <w:t xml:space="preserve"> </w:t>
      </w:r>
      <w:r w:rsidRPr="002D7B13">
        <w:rPr>
          <w:rFonts w:ascii="Times New Roman" w:hAnsi="Times New Roman" w:cs="Times New Roman"/>
          <w:sz w:val="20"/>
          <w:szCs w:val="20"/>
        </w:rPr>
        <w:t>Заказчиком</w:t>
      </w:r>
    </w:p>
    <w:p w:rsidR="00ED788B" w:rsidRDefault="00ED788B" w:rsidP="002D7B13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2D7B13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p w:rsidR="00ED788B" w:rsidRPr="002D7B13" w:rsidRDefault="00ED788B" w:rsidP="002D7B1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2D7B13">
        <w:rPr>
          <w:rFonts w:ascii="Times New Roman" w:hAnsi="Times New Roman" w:cs="Times New Roman"/>
          <w:sz w:val="20"/>
          <w:szCs w:val="20"/>
        </w:rPr>
        <w:t>Подпись: ___________</w:t>
      </w:r>
      <w:r w:rsidRPr="002D7B13">
        <w:rPr>
          <w:rFonts w:ascii="Times New Roman" w:hAnsi="Times New Roman" w:cs="Times New Roman"/>
          <w:sz w:val="20"/>
          <w:szCs w:val="20"/>
          <w:lang w:eastAsia="en-US"/>
        </w:rPr>
        <w:t>___   __________________</w:t>
      </w:r>
    </w:p>
    <w:p w:rsidR="00ED788B" w:rsidRDefault="00ED788B" w:rsidP="002D7B1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910BB">
        <w:rPr>
          <w:rFonts w:ascii="Times New Roman" w:hAnsi="Times New Roman" w:cs="Times New Roman"/>
          <w:sz w:val="16"/>
          <w:szCs w:val="16"/>
          <w:lang w:eastAsia="en-US"/>
        </w:rPr>
        <w:t xml:space="preserve">               </w:t>
      </w:r>
      <w:r>
        <w:rPr>
          <w:rFonts w:ascii="Times New Roman" w:hAnsi="Times New Roman" w:cs="Times New Roman"/>
          <w:sz w:val="16"/>
          <w:szCs w:val="16"/>
          <w:lang w:eastAsia="en-US"/>
        </w:rPr>
        <w:t xml:space="preserve">                                             </w:t>
      </w:r>
      <w:r w:rsidRPr="00A910BB">
        <w:rPr>
          <w:rFonts w:ascii="Times New Roman" w:hAnsi="Times New Roman" w:cs="Times New Roman"/>
          <w:sz w:val="16"/>
          <w:szCs w:val="16"/>
          <w:lang w:eastAsia="en-US"/>
        </w:rPr>
        <w:t xml:space="preserve">  (расшифровка подписи) </w:t>
      </w:r>
    </w:p>
    <w:p w:rsidR="00ED788B" w:rsidRPr="002D7B13" w:rsidRDefault="00ED788B" w:rsidP="002D7B13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2D7B13">
        <w:rPr>
          <w:rFonts w:ascii="Times New Roman" w:hAnsi="Times New Roman" w:cs="Times New Roman"/>
          <w:sz w:val="20"/>
          <w:szCs w:val="20"/>
        </w:rPr>
        <w:t>Дата: «____»_____________ 20___ г.</w:t>
      </w:r>
    </w:p>
    <w:p w:rsidR="00ED788B" w:rsidRPr="002D7B13" w:rsidRDefault="00ED788B" w:rsidP="002D7B13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</w:p>
    <w:p w:rsidR="00ED788B" w:rsidRDefault="00ED788B" w:rsidP="00FF001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ED788B" w:rsidSect="00474228">
      <w:pgSz w:w="11906" w:h="16838"/>
      <w:pgMar w:top="567" w:right="284" w:bottom="720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20B7E"/>
    <w:multiLevelType w:val="hybridMultilevel"/>
    <w:tmpl w:val="FEBC2AFC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0012"/>
    <w:rsid w:val="00072E91"/>
    <w:rsid w:val="00074393"/>
    <w:rsid w:val="00092183"/>
    <w:rsid w:val="001037C9"/>
    <w:rsid w:val="0014446D"/>
    <w:rsid w:val="00164D99"/>
    <w:rsid w:val="001A6C3D"/>
    <w:rsid w:val="001C656A"/>
    <w:rsid w:val="002A480F"/>
    <w:rsid w:val="002B0E2F"/>
    <w:rsid w:val="002B183B"/>
    <w:rsid w:val="002D7B13"/>
    <w:rsid w:val="002E187B"/>
    <w:rsid w:val="00311F83"/>
    <w:rsid w:val="00376741"/>
    <w:rsid w:val="003C6113"/>
    <w:rsid w:val="00474228"/>
    <w:rsid w:val="004B6956"/>
    <w:rsid w:val="004D11C0"/>
    <w:rsid w:val="004D2A32"/>
    <w:rsid w:val="00504BC8"/>
    <w:rsid w:val="00533994"/>
    <w:rsid w:val="00543FD2"/>
    <w:rsid w:val="00553449"/>
    <w:rsid w:val="005F751E"/>
    <w:rsid w:val="006223B9"/>
    <w:rsid w:val="006A459C"/>
    <w:rsid w:val="006E3425"/>
    <w:rsid w:val="006F2C2B"/>
    <w:rsid w:val="00727E03"/>
    <w:rsid w:val="00754063"/>
    <w:rsid w:val="00787F01"/>
    <w:rsid w:val="008247E7"/>
    <w:rsid w:val="00825354"/>
    <w:rsid w:val="00864894"/>
    <w:rsid w:val="008720F6"/>
    <w:rsid w:val="00894B89"/>
    <w:rsid w:val="008F181F"/>
    <w:rsid w:val="00927413"/>
    <w:rsid w:val="0093333C"/>
    <w:rsid w:val="00A910BB"/>
    <w:rsid w:val="00AF5181"/>
    <w:rsid w:val="00B43275"/>
    <w:rsid w:val="00C23119"/>
    <w:rsid w:val="00C47BD5"/>
    <w:rsid w:val="00CC507E"/>
    <w:rsid w:val="00D04CD5"/>
    <w:rsid w:val="00DA72C3"/>
    <w:rsid w:val="00DE69D7"/>
    <w:rsid w:val="00DF6C4C"/>
    <w:rsid w:val="00E27D45"/>
    <w:rsid w:val="00E4782E"/>
    <w:rsid w:val="00EB15F0"/>
    <w:rsid w:val="00ED788B"/>
    <w:rsid w:val="00FB0B40"/>
    <w:rsid w:val="00FF0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11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 к тексту"/>
    <w:basedOn w:val="Normal"/>
    <w:next w:val="BodyText"/>
    <w:uiPriority w:val="99"/>
    <w:rsid w:val="00FF0012"/>
    <w:pPr>
      <w:suppressAutoHyphens/>
      <w:spacing w:after="480" w:line="240" w:lineRule="exact"/>
    </w:pPr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FF0012"/>
    <w:pPr>
      <w:spacing w:after="120" w:line="240" w:lineRule="auto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F0012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99"/>
    <w:rsid w:val="00FF001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FF0012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0012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FF0012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FF0012"/>
    <w:pPr>
      <w:spacing w:before="100" w:beforeAutospacing="1" w:after="100" w:afterAutospacing="1" w:line="240" w:lineRule="auto"/>
    </w:pPr>
    <w:rPr>
      <w:color w:val="000000"/>
      <w:sz w:val="24"/>
      <w:szCs w:val="24"/>
    </w:rPr>
  </w:style>
  <w:style w:type="paragraph" w:styleId="NoSpacing">
    <w:name w:val="No Spacing"/>
    <w:uiPriority w:val="99"/>
    <w:qFormat/>
    <w:rsid w:val="004D11C0"/>
    <w:rPr>
      <w:rFonts w:cs="Calibri"/>
    </w:rPr>
  </w:style>
  <w:style w:type="paragraph" w:styleId="BodyTextIndent">
    <w:name w:val="Body Text Indent"/>
    <w:basedOn w:val="Normal"/>
    <w:link w:val="BodyTextIndentChar"/>
    <w:uiPriority w:val="99"/>
    <w:semiHidden/>
    <w:rsid w:val="007540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54063"/>
  </w:style>
  <w:style w:type="character" w:styleId="Hyperlink">
    <w:name w:val="Hyperlink"/>
    <w:basedOn w:val="DefaultParagraphFont"/>
    <w:uiPriority w:val="99"/>
    <w:rsid w:val="007540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691CB62CC816A7306B877CC89F788731D9F3F55C752F57639185D528331DF722020829BAB06BADE5097E815C7A8B7AE47D3EACFBbFV9M" TargetMode="External"/><Relationship Id="rId13" Type="http://schemas.openxmlformats.org/officeDocument/2006/relationships/hyperlink" Target="consultantplus://offline/ref=30691CB62CC816A7306B877CC89F788733DBF4FC5B762F57639185D528331DF722020829BBB560F8B7467FDD1A2B9879E07D3DACE4F202C8b0V3M" TargetMode="External"/><Relationship Id="rId18" Type="http://schemas.openxmlformats.org/officeDocument/2006/relationships/hyperlink" Target="../&#1044;&#1054;&#1050;&#1048;%20&#1048;&#1047;%20&#1055;&#1054;&#1057;&#1058;&#1040;&#1053;&#1054;&#1042;&#1051;&#1045;&#1053;&#1048;&#1071;//C:/Users/&#1057;&#1072;&#1076;%2011/Desktop/&#1055;&#1086;&#1083;&#1086;&#1078;&#1077;&#1085;&#1080;&#1077;%20&#1086;%20&#1087;&#1088;&#1080;&#1077;&#1084;&#1077;%20&#1076;&#1089;11%20.docx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30691CB62CC816A7306B877CC89F788731D8F3F558712F57639185D528331DF72202082ABCBC6BADE5097E815C7A8B7AE47D3EACFBbFV9M" TargetMode="External"/><Relationship Id="rId12" Type="http://schemas.openxmlformats.org/officeDocument/2006/relationships/hyperlink" Target="consultantplus://offline/ref=30691CB62CC816A7306B877CC89F788730D2F1F35F722F57639185D528331DF72202082BB0E131BDE1402988407F9565E6633DbAV5M" TargetMode="External"/><Relationship Id="rId17" Type="http://schemas.openxmlformats.org/officeDocument/2006/relationships/hyperlink" Target="../&#1044;&#1054;&#1050;&#1048;%20&#1048;&#1047;%20&#1055;&#1054;&#1057;&#1058;&#1040;&#1053;&#1054;&#1042;&#1051;&#1045;&#1053;&#1048;&#1071;//C:/Users/&#1057;&#1072;&#1076;%2011/Desktop/&#1055;&#1086;&#1083;&#1086;&#1078;&#1077;&#1085;&#1080;&#1077;%20&#1086;%20&#1087;&#1088;&#1080;&#1077;&#1084;&#1077;%20&#1076;&#1089;11%20.docx" TargetMode="External"/><Relationship Id="rId2" Type="http://schemas.openxmlformats.org/officeDocument/2006/relationships/styles" Target="styles.xml"/><Relationship Id="rId16" Type="http://schemas.openxmlformats.org/officeDocument/2006/relationships/hyperlink" Target="../&#1044;&#1054;&#1050;&#1048;%20&#1048;&#1047;%20&#1055;&#1054;&#1057;&#1058;&#1040;&#1053;&#1054;&#1042;&#1051;&#1045;&#1053;&#1048;&#1071;//C:/Users/&#1057;&#1072;&#1076;%2011/Desktop/&#1055;&#1086;&#1083;&#1086;&#1078;&#1077;&#1085;&#1080;&#1077;%20&#1086;%20&#1087;&#1088;&#1080;&#1077;&#1084;&#1077;%20&#1076;&#1089;11%20.doc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112CCB2BD5BB93D954D73D022907F71ADE5B665FF7448635EEF6FB59D910D7772964849155A0FC7698BDD716AEDF4A8D20E8828E4D965DAg7h6M" TargetMode="External"/><Relationship Id="rId11" Type="http://schemas.openxmlformats.org/officeDocument/2006/relationships/hyperlink" Target="consultantplus://offline/ref=30691CB62CC816A7306B877CC89F788731D9FAF759742F57639185D528331DF72202082BBCBE34A8F018268E5A60947BFA613CADbFV3M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30691CB62CC816A7306B877CC89F788733DCF0F755702F57639185D528331DF722020829BBB560F8B3467FDD1A2B9879E07D3DACE4F202C8b0V3M" TargetMode="External"/><Relationship Id="rId10" Type="http://schemas.openxmlformats.org/officeDocument/2006/relationships/hyperlink" Target="consultantplus://offline/ref=30691CB62CC816A7306B877CC89F788731D9FBF65A742F57639185D528331DF72202082CB2B56BADE5097E815C7A8B7AE47D3EACFBbFV9M" TargetMode="External"/><Relationship Id="rId19" Type="http://schemas.openxmlformats.org/officeDocument/2006/relationships/hyperlink" Target="file:///C:\Users\&#1057;&#1072;&#1076;%2011\Desktop\&#1055;&#1086;&#1083;&#1086;&#1078;&#1077;&#1085;&#1080;&#1077;%20&#1086;%20&#1087;&#1088;&#1080;&#1077;&#1084;&#1077;%20&#1076;&#1089;11%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0691CB62CC816A7306B877CC89F788731DAF6F455702F57639185D528331DF72202082DBDBE34A8F018268E5A60947BFA613CADbFV3M" TargetMode="External"/><Relationship Id="rId14" Type="http://schemas.openxmlformats.org/officeDocument/2006/relationships/hyperlink" Target="consultantplus://offline/ref=30691CB62CC816A7306B877CC89F788731D8F3F754722F57639185D528331DF722020829BBB560FEBC467FDD1A2B9879E07D3DACE4F202C8b0V3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502</TotalTime>
  <Pages>12</Pages>
  <Words>5759</Words>
  <Characters>-32766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Юля</cp:lastModifiedBy>
  <cp:revision>9</cp:revision>
  <cp:lastPrinted>2020-11-06T03:02:00Z</cp:lastPrinted>
  <dcterms:created xsi:type="dcterms:W3CDTF">2020-11-04T15:38:00Z</dcterms:created>
  <dcterms:modified xsi:type="dcterms:W3CDTF">2020-11-06T03:28:00Z</dcterms:modified>
</cp:coreProperties>
</file>